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A44" w:rsidRPr="008B2499" w:rsidRDefault="00CE5A44" w:rsidP="008B2499">
      <w:pPr>
        <w:jc w:val="center"/>
        <w:rPr>
          <w:b/>
          <w:sz w:val="24"/>
          <w:szCs w:val="24"/>
        </w:rPr>
      </w:pPr>
      <w:r w:rsidRPr="008B2499">
        <w:rPr>
          <w:b/>
          <w:sz w:val="24"/>
          <w:szCs w:val="24"/>
        </w:rPr>
        <w:t>Управление по делам образования  города Челябинска</w:t>
      </w:r>
    </w:p>
    <w:p w:rsidR="00CE5A44" w:rsidRPr="008B2499" w:rsidRDefault="00CE5A44" w:rsidP="008B2499">
      <w:pPr>
        <w:jc w:val="center"/>
        <w:rPr>
          <w:sz w:val="24"/>
          <w:szCs w:val="24"/>
        </w:rPr>
      </w:pPr>
    </w:p>
    <w:p w:rsidR="00CE5A44" w:rsidRPr="008B2499" w:rsidRDefault="00CE5A44" w:rsidP="008B2499">
      <w:pPr>
        <w:jc w:val="center"/>
        <w:rPr>
          <w:b/>
          <w:bCs/>
          <w:sz w:val="24"/>
          <w:szCs w:val="24"/>
        </w:rPr>
      </w:pPr>
      <w:r w:rsidRPr="008B2499">
        <w:rPr>
          <w:sz w:val="24"/>
          <w:szCs w:val="24"/>
        </w:rPr>
        <w:t>Муниципальное бюджетное образовательное учреждение дополнительного профессионального образования (повышения квалификации) специалистов</w:t>
      </w:r>
    </w:p>
    <w:p w:rsidR="00CE5A44" w:rsidRPr="008B2499" w:rsidRDefault="00CE5A44" w:rsidP="008B2499">
      <w:pPr>
        <w:snapToGrid w:val="0"/>
        <w:jc w:val="center"/>
        <w:rPr>
          <w:b/>
          <w:bCs/>
          <w:sz w:val="24"/>
          <w:szCs w:val="24"/>
        </w:rPr>
      </w:pPr>
      <w:r w:rsidRPr="008B2499">
        <w:rPr>
          <w:b/>
          <w:bCs/>
          <w:sz w:val="24"/>
          <w:szCs w:val="24"/>
        </w:rPr>
        <w:t>«Учебно-методический центр г. Челябинска»</w:t>
      </w:r>
    </w:p>
    <w:p w:rsidR="00CE5A44" w:rsidRPr="008B2499" w:rsidRDefault="00CE5A44" w:rsidP="008B2499">
      <w:pPr>
        <w:snapToGrid w:val="0"/>
        <w:jc w:val="center"/>
        <w:rPr>
          <w:b/>
          <w:bCs/>
          <w:sz w:val="24"/>
          <w:szCs w:val="24"/>
        </w:rPr>
      </w:pPr>
    </w:p>
    <w:p w:rsidR="00CE5A44" w:rsidRPr="008B2499" w:rsidRDefault="00CE5A44" w:rsidP="008B2499">
      <w:pPr>
        <w:jc w:val="center"/>
        <w:rPr>
          <w:b/>
          <w:sz w:val="24"/>
          <w:szCs w:val="24"/>
        </w:rPr>
      </w:pPr>
      <w:r w:rsidRPr="008B2499">
        <w:rPr>
          <w:b/>
          <w:sz w:val="24"/>
          <w:szCs w:val="24"/>
        </w:rPr>
        <w:t>ФГБОУ ВПО «Челябинский государственный педагогический университет»</w:t>
      </w:r>
    </w:p>
    <w:p w:rsidR="00CE5A44" w:rsidRPr="008B2499" w:rsidRDefault="00CE5A44" w:rsidP="008B2499">
      <w:pPr>
        <w:jc w:val="center"/>
        <w:rPr>
          <w:sz w:val="24"/>
          <w:szCs w:val="24"/>
        </w:rPr>
      </w:pPr>
      <w:r w:rsidRPr="008B2499">
        <w:rPr>
          <w:sz w:val="24"/>
          <w:szCs w:val="24"/>
        </w:rPr>
        <w:t>Кафедра иностранных языков</w:t>
      </w:r>
    </w:p>
    <w:p w:rsidR="00CE5A44" w:rsidRPr="008B2499" w:rsidRDefault="00CE5A44" w:rsidP="008B2499">
      <w:pPr>
        <w:jc w:val="center"/>
        <w:rPr>
          <w:b/>
          <w:sz w:val="24"/>
          <w:szCs w:val="24"/>
        </w:rPr>
      </w:pPr>
    </w:p>
    <w:p w:rsidR="00CE5A44" w:rsidRPr="008B2499" w:rsidRDefault="00CE5A44" w:rsidP="008B2499">
      <w:pPr>
        <w:jc w:val="center"/>
        <w:rPr>
          <w:b/>
          <w:sz w:val="24"/>
          <w:szCs w:val="24"/>
        </w:rPr>
      </w:pPr>
      <w:r w:rsidRPr="008B2499">
        <w:rPr>
          <w:b/>
          <w:sz w:val="24"/>
          <w:szCs w:val="24"/>
        </w:rPr>
        <w:t>ЦЕНТР МЕЖДУНАРОДНОГО ОБРАЗОВАНИЯ "STARTRAVEL"</w:t>
      </w:r>
    </w:p>
    <w:p w:rsidR="00CE5A44" w:rsidRPr="008B2499" w:rsidRDefault="00CE5A44" w:rsidP="004D4A71">
      <w:pPr>
        <w:spacing w:line="276" w:lineRule="auto"/>
        <w:jc w:val="center"/>
        <w:rPr>
          <w:sz w:val="24"/>
          <w:szCs w:val="24"/>
        </w:rPr>
      </w:pPr>
    </w:p>
    <w:p w:rsidR="00CE5A44" w:rsidRPr="00F51C57" w:rsidRDefault="00CE5A44" w:rsidP="004D4A71">
      <w:pPr>
        <w:spacing w:line="276" w:lineRule="auto"/>
        <w:jc w:val="center"/>
      </w:pPr>
    </w:p>
    <w:p w:rsidR="00CE5A44" w:rsidRPr="00F51C57" w:rsidRDefault="00CE5A44" w:rsidP="004D4A71">
      <w:pPr>
        <w:spacing w:line="276" w:lineRule="auto"/>
        <w:jc w:val="center"/>
      </w:pPr>
    </w:p>
    <w:p w:rsidR="00CE5A44" w:rsidRPr="00F51C57" w:rsidRDefault="00CE5A44" w:rsidP="004D4A71">
      <w:pPr>
        <w:spacing w:line="276" w:lineRule="auto"/>
        <w:jc w:val="center"/>
      </w:pPr>
    </w:p>
    <w:p w:rsidR="00CE5A44" w:rsidRPr="00F51C57" w:rsidRDefault="00CE5A44" w:rsidP="004D4A71">
      <w:pPr>
        <w:spacing w:line="276" w:lineRule="auto"/>
        <w:jc w:val="center"/>
      </w:pPr>
    </w:p>
    <w:p w:rsidR="00CE5A44" w:rsidRPr="00F51C57" w:rsidRDefault="00CE5A44" w:rsidP="004D4A71">
      <w:pPr>
        <w:spacing w:line="276" w:lineRule="auto"/>
        <w:jc w:val="center"/>
      </w:pPr>
    </w:p>
    <w:p w:rsidR="00CE5A44" w:rsidRPr="00F51C57" w:rsidRDefault="00CE5A44" w:rsidP="004D4A71">
      <w:pPr>
        <w:spacing w:line="276" w:lineRule="auto"/>
        <w:jc w:val="center"/>
      </w:pPr>
    </w:p>
    <w:p w:rsidR="00CE5A44" w:rsidRPr="00F51C57" w:rsidRDefault="00CE5A44" w:rsidP="004D4A71">
      <w:pPr>
        <w:spacing w:line="276" w:lineRule="auto"/>
        <w:jc w:val="center"/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  <w:r>
        <w:rPr>
          <w:b/>
        </w:rPr>
        <w:t xml:space="preserve">ПОЛОЖЕНИЕ </w:t>
      </w:r>
    </w:p>
    <w:p w:rsidR="00CE5A44" w:rsidRDefault="00CE5A44" w:rsidP="004D4A71">
      <w:pPr>
        <w:spacing w:line="276" w:lineRule="auto"/>
        <w:jc w:val="center"/>
        <w:rPr>
          <w:b/>
        </w:rPr>
      </w:pPr>
      <w:r>
        <w:rPr>
          <w:b/>
        </w:rPr>
        <w:t>О ГОРОДСКОЙ ОЛИМПИАДЕ ШКОЛЬНИКОВ</w:t>
      </w:r>
    </w:p>
    <w:p w:rsidR="00CE5A44" w:rsidRDefault="00CE5A44" w:rsidP="004D4A71">
      <w:pPr>
        <w:spacing w:line="276" w:lineRule="auto"/>
        <w:jc w:val="center"/>
        <w:rPr>
          <w:b/>
        </w:rPr>
      </w:pPr>
      <w:r>
        <w:rPr>
          <w:b/>
        </w:rPr>
        <w:t>«Я ЗНАЮ АНГЛИЙСКИЙ ЯЗЫК»</w:t>
      </w: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Default="00CE5A44" w:rsidP="004D4A71">
      <w:pPr>
        <w:spacing w:line="276" w:lineRule="auto"/>
        <w:jc w:val="center"/>
        <w:rPr>
          <w:b/>
        </w:rPr>
      </w:pPr>
    </w:p>
    <w:p w:rsidR="00CE5A44" w:rsidRPr="004D4A71" w:rsidRDefault="00CE5A44" w:rsidP="004D4A71">
      <w:pPr>
        <w:spacing w:line="276" w:lineRule="auto"/>
        <w:jc w:val="center"/>
      </w:pPr>
      <w:r>
        <w:t xml:space="preserve">Челябинск, </w:t>
      </w:r>
      <w:r w:rsidRPr="004D4A71">
        <w:t>2014</w:t>
      </w:r>
    </w:p>
    <w:p w:rsidR="00CE5A44" w:rsidRDefault="00CE5A44" w:rsidP="004D4A71">
      <w:pPr>
        <w:spacing w:line="276" w:lineRule="auto"/>
        <w:jc w:val="center"/>
      </w:pPr>
      <w:r>
        <w:rPr>
          <w:b/>
        </w:rPr>
        <w:t>1. Общие положения</w:t>
      </w:r>
    </w:p>
    <w:p w:rsidR="00CE5A44" w:rsidRDefault="00CE5A44" w:rsidP="004D4A71">
      <w:pPr>
        <w:spacing w:line="276" w:lineRule="auto"/>
        <w:jc w:val="both"/>
      </w:pPr>
      <w:r>
        <w:t xml:space="preserve">1.1. Городская олимпиада школьников "Я знаю английский язык" (далее -Олимпиада) проводится городским профессиональным сообществом преподавателей иностранного языка МБОУ ДПО "Учебно-методический центр г. Челябинска", кафедрой иностранных языков ФГБОУ ВПО ЧГПУ и Центром международного образования </w:t>
      </w:r>
      <w:r w:rsidRPr="00DD75D0">
        <w:t>"</w:t>
      </w:r>
      <w:r>
        <w:rPr>
          <w:lang w:val="en-US"/>
        </w:rPr>
        <w:t>STARTRAVEL</w:t>
      </w:r>
      <w:r w:rsidRPr="00DD75D0">
        <w:t>"</w:t>
      </w:r>
      <w:r>
        <w:t>.</w:t>
      </w:r>
    </w:p>
    <w:p w:rsidR="00CE5A44" w:rsidRDefault="00CE5A44" w:rsidP="004D4A71">
      <w:pPr>
        <w:spacing w:line="276" w:lineRule="auto"/>
        <w:jc w:val="both"/>
      </w:pPr>
      <w:r>
        <w:t>1.2. Основными задачами Олимпиады являются:</w:t>
      </w:r>
    </w:p>
    <w:p w:rsidR="00CE5A44" w:rsidRDefault="00CE5A44" w:rsidP="004D4A71">
      <w:pPr>
        <w:spacing w:line="276" w:lineRule="auto"/>
        <w:jc w:val="both"/>
      </w:pPr>
      <w:r>
        <w:t>- выявление и развитие у обучающихся интереса к английскому языку и творческих способностей;</w:t>
      </w:r>
    </w:p>
    <w:p w:rsidR="00CE5A44" w:rsidRDefault="00CE5A44" w:rsidP="004D4A71">
      <w:pPr>
        <w:spacing w:line="276" w:lineRule="auto"/>
        <w:jc w:val="both"/>
      </w:pPr>
      <w:r>
        <w:t>- пропаганда лингвистических знаний;</w:t>
      </w:r>
    </w:p>
    <w:p w:rsidR="00CE5A44" w:rsidRDefault="00CE5A44" w:rsidP="004D4A71">
      <w:pPr>
        <w:spacing w:line="276" w:lineRule="auto"/>
        <w:jc w:val="both"/>
      </w:pPr>
      <w:r>
        <w:t>- создание необходимых условий для поддержки одаренных детей;</w:t>
      </w:r>
    </w:p>
    <w:p w:rsidR="00CE5A44" w:rsidRDefault="00CE5A44" w:rsidP="004D4A71">
      <w:pPr>
        <w:spacing w:line="276" w:lineRule="auto"/>
        <w:jc w:val="both"/>
      </w:pPr>
      <w:r>
        <w:t>- расширение путей и форм взаимодействия средней и высшей школ.</w:t>
      </w:r>
      <w:r>
        <w:tab/>
      </w:r>
    </w:p>
    <w:p w:rsidR="00CE5A44" w:rsidRDefault="00CE5A44" w:rsidP="004D4A71">
      <w:pPr>
        <w:spacing w:line="276" w:lineRule="auto"/>
        <w:jc w:val="both"/>
      </w:pPr>
      <w:r>
        <w:t>1.3. Участие в Олимпиаде на добровольной основе принимают учащиеся 8-11 классов общеобразовательных учреждений г. Челябинска.</w:t>
      </w:r>
    </w:p>
    <w:p w:rsidR="00CE5A44" w:rsidRDefault="00CE5A44" w:rsidP="004D4A71">
      <w:pPr>
        <w:spacing w:line="276" w:lineRule="auto"/>
        <w:jc w:val="both"/>
      </w:pPr>
      <w:r>
        <w:t>1.4. Участие в Олимпиаде является бесплатным.</w:t>
      </w:r>
    </w:p>
    <w:p w:rsidR="00CE5A44" w:rsidRDefault="00CE5A44" w:rsidP="004D4A71">
      <w:pPr>
        <w:spacing w:line="276" w:lineRule="auto"/>
        <w:jc w:val="both"/>
      </w:pPr>
    </w:p>
    <w:p w:rsidR="00CE5A44" w:rsidRDefault="00CE5A44" w:rsidP="0065225A">
      <w:pPr>
        <w:spacing w:line="276" w:lineRule="auto"/>
        <w:jc w:val="center"/>
        <w:rPr>
          <w:b/>
        </w:rPr>
      </w:pPr>
      <w:r>
        <w:rPr>
          <w:b/>
        </w:rPr>
        <w:t>2. Порядок организации и проведения Олимпиады</w:t>
      </w:r>
    </w:p>
    <w:p w:rsidR="00CE5A44" w:rsidRDefault="00CE5A44" w:rsidP="0065225A">
      <w:pPr>
        <w:spacing w:line="276" w:lineRule="auto"/>
        <w:jc w:val="center"/>
        <w:rPr>
          <w:b/>
        </w:rPr>
      </w:pPr>
    </w:p>
    <w:p w:rsidR="00CE5A44" w:rsidRDefault="00CE5A44" w:rsidP="0065225A">
      <w:pPr>
        <w:spacing w:line="276" w:lineRule="auto"/>
        <w:jc w:val="both"/>
      </w:pPr>
      <w:r>
        <w:t>2.1. Олимпиада проводится в три этапа. Первый этап - отборочный. Проводится в дистанционной форме. Второй этап - промежуточный, очный. Третий этап - заключительный, очный.</w:t>
      </w:r>
    </w:p>
    <w:p w:rsidR="00CE5A44" w:rsidRDefault="00CE5A44" w:rsidP="0065225A">
      <w:pPr>
        <w:spacing w:line="276" w:lineRule="auto"/>
        <w:jc w:val="both"/>
      </w:pPr>
      <w:r>
        <w:t xml:space="preserve">2.2. Первый этап проводится с 3 </w:t>
      </w:r>
      <w:r w:rsidRPr="000A128C">
        <w:t xml:space="preserve">по </w:t>
      </w:r>
      <w:r>
        <w:t>12</w:t>
      </w:r>
      <w:r w:rsidRPr="000A128C">
        <w:t xml:space="preserve"> ноября</w:t>
      </w:r>
      <w:r>
        <w:t xml:space="preserve"> 2014г. Участники выполняют олимпиадные лексико-грамматические задания и ответы направляют на электронный </w:t>
      </w:r>
      <w:r w:rsidRPr="004774FD">
        <w:t>адрес</w:t>
      </w:r>
      <w:r>
        <w:t xml:space="preserve">: </w:t>
      </w:r>
      <w:hyperlink r:id="rId4" w:history="1">
        <w:r w:rsidRPr="000C22A5">
          <w:rPr>
            <w:rStyle w:val="Hyperlink"/>
            <w:lang w:val="en-US"/>
          </w:rPr>
          <w:t>konkurschel</w:t>
        </w:r>
        <w:r w:rsidRPr="000C22A5">
          <w:rPr>
            <w:rStyle w:val="Hyperlink"/>
          </w:rPr>
          <w:t>@</w:t>
        </w:r>
        <w:r w:rsidRPr="000C22A5">
          <w:rPr>
            <w:rStyle w:val="Hyperlink"/>
            <w:lang w:val="en-US"/>
          </w:rPr>
          <w:t>mail</w:t>
        </w:r>
        <w:r w:rsidRPr="000C22A5">
          <w:rPr>
            <w:rStyle w:val="Hyperlink"/>
          </w:rPr>
          <w:t>.</w:t>
        </w:r>
        <w:r w:rsidRPr="000C22A5">
          <w:rPr>
            <w:rStyle w:val="Hyperlink"/>
            <w:lang w:val="en-US"/>
          </w:rPr>
          <w:t>ru</w:t>
        </w:r>
      </w:hyperlink>
      <w:r w:rsidRPr="000C22A5">
        <w:t>.</w:t>
      </w:r>
    </w:p>
    <w:p w:rsidR="00CE5A44" w:rsidRDefault="00CE5A44" w:rsidP="0065225A">
      <w:pPr>
        <w:spacing w:line="276" w:lineRule="auto"/>
        <w:jc w:val="both"/>
        <w:rPr>
          <w:szCs w:val="28"/>
        </w:rPr>
      </w:pPr>
      <w:r>
        <w:t xml:space="preserve">Задания будут представлены на </w:t>
      </w:r>
      <w:r>
        <w:rPr>
          <w:sz w:val="24"/>
          <w:szCs w:val="24"/>
        </w:rPr>
        <w:t xml:space="preserve">Образовательном портале города Челябинска: </w:t>
      </w:r>
      <w:hyperlink r:id="rId5" w:history="1">
        <w:r w:rsidRPr="00DC763F">
          <w:rPr>
            <w:rStyle w:val="Hyperlink"/>
            <w:szCs w:val="28"/>
          </w:rPr>
          <w:t>http://www.chel-edu.ru/</w:t>
        </w:r>
      </w:hyperlink>
      <w:r w:rsidRPr="00DC763F">
        <w:rPr>
          <w:szCs w:val="28"/>
        </w:rPr>
        <w:t xml:space="preserve">; сайте ФГБОУ ВПО ЧГПУ: </w:t>
      </w:r>
      <w:hyperlink r:id="rId6" w:history="1">
        <w:r w:rsidRPr="00DC763F">
          <w:rPr>
            <w:rStyle w:val="Hyperlink"/>
            <w:szCs w:val="28"/>
            <w:lang w:val="en-US"/>
          </w:rPr>
          <w:t>www</w:t>
        </w:r>
        <w:r w:rsidRPr="00DC763F">
          <w:rPr>
            <w:rStyle w:val="Hyperlink"/>
            <w:szCs w:val="28"/>
          </w:rPr>
          <w:t>.</w:t>
        </w:r>
        <w:r w:rsidRPr="00DC763F">
          <w:rPr>
            <w:rStyle w:val="Hyperlink"/>
            <w:szCs w:val="28"/>
            <w:lang w:val="en-US"/>
          </w:rPr>
          <w:t>cspu</w:t>
        </w:r>
      </w:hyperlink>
      <w:r w:rsidRPr="00DC763F">
        <w:rPr>
          <w:szCs w:val="28"/>
        </w:rPr>
        <w:t xml:space="preserve"> в разделе Кафедры кафедра иностранных языков и на сайте Центра международного образования «Startravel»: </w:t>
      </w:r>
      <w:hyperlink r:id="rId7" w:history="1">
        <w:r w:rsidRPr="00DC763F">
          <w:rPr>
            <w:rStyle w:val="Hyperlink"/>
            <w:szCs w:val="28"/>
            <w:lang w:val="en-US"/>
          </w:rPr>
          <w:t>www</w:t>
        </w:r>
        <w:r w:rsidRPr="00DC763F">
          <w:rPr>
            <w:rStyle w:val="Hyperlink"/>
            <w:szCs w:val="28"/>
          </w:rPr>
          <w:t>.</w:t>
        </w:r>
        <w:r w:rsidRPr="00DC763F">
          <w:rPr>
            <w:rStyle w:val="Hyperlink"/>
            <w:szCs w:val="28"/>
            <w:lang w:val="en-US"/>
          </w:rPr>
          <w:t>star</w:t>
        </w:r>
        <w:r w:rsidRPr="00DC763F">
          <w:rPr>
            <w:rStyle w:val="Hyperlink"/>
            <w:szCs w:val="28"/>
          </w:rPr>
          <w:t>.</w:t>
        </w:r>
        <w:r w:rsidRPr="00DC763F">
          <w:rPr>
            <w:rStyle w:val="Hyperlink"/>
            <w:szCs w:val="28"/>
            <w:lang w:val="en-US"/>
          </w:rPr>
          <w:t>travel</w:t>
        </w:r>
      </w:hyperlink>
      <w:r w:rsidRPr="00DC763F">
        <w:rPr>
          <w:szCs w:val="28"/>
        </w:rPr>
        <w:t xml:space="preserve"> </w:t>
      </w:r>
      <w:r w:rsidRPr="00DC763F">
        <w:rPr>
          <w:i/>
          <w:szCs w:val="28"/>
        </w:rPr>
        <w:t>(страница Челябинска)</w:t>
      </w:r>
      <w:r w:rsidRPr="00DC763F">
        <w:rPr>
          <w:szCs w:val="28"/>
        </w:rPr>
        <w:t>.</w:t>
      </w:r>
    </w:p>
    <w:p w:rsidR="00CE5A44" w:rsidRDefault="00CE5A44" w:rsidP="0065225A">
      <w:pPr>
        <w:spacing w:line="276" w:lineRule="auto"/>
        <w:jc w:val="both"/>
      </w:pPr>
      <w:r w:rsidRPr="00DC763F">
        <w:rPr>
          <w:szCs w:val="28"/>
        </w:rPr>
        <w:t>2.3. В</w:t>
      </w:r>
      <w:r>
        <w:t xml:space="preserve">торой (очный) этап проводится 18 </w:t>
      </w:r>
      <w:r w:rsidRPr="000A128C">
        <w:t>ноября</w:t>
      </w:r>
      <w:r>
        <w:t xml:space="preserve"> 2014г. в Челябинском государственном педагогическом университете. К участию во втором (очном) этапе  допускаются </w:t>
      </w:r>
      <w:r w:rsidRPr="00A71FD8">
        <w:t>2</w:t>
      </w:r>
      <w:r>
        <w:t>0 участников Олимпиады, набравшие на первом (отборочном) этапе наибольшее количество баллов. На втором этапе участникам предлагается выполнить задания по чтению, аудированию и письму.</w:t>
      </w:r>
    </w:p>
    <w:p w:rsidR="00CE5A44" w:rsidRPr="004E51A8" w:rsidRDefault="00CE5A44" w:rsidP="0065225A">
      <w:pPr>
        <w:spacing w:line="276" w:lineRule="auto"/>
        <w:jc w:val="both"/>
      </w:pPr>
      <w:r>
        <w:t xml:space="preserve">2.4. Третий (очный) этап и награждение победителя и призеров проводятся 29 ноября 2014г. К участию в третьем этапе допускаются 10 участников Олимпиады, набравшие наибольшее количество баллов на втором этапе. Участники третьего этапа должны </w:t>
      </w:r>
      <w:r w:rsidRPr="000A128C">
        <w:t>рассказать о себе</w:t>
      </w:r>
      <w:r>
        <w:t xml:space="preserve"> на английском языке</w:t>
      </w:r>
      <w:r w:rsidRPr="00EA57E5">
        <w:t xml:space="preserve"> </w:t>
      </w:r>
      <w:r>
        <w:t>в творческой форме (песня, композиция, эссе, видео, стихотворение и пр.). Регламент выступления - 7 минут.</w:t>
      </w:r>
    </w:p>
    <w:p w:rsidR="00CE5A44" w:rsidRDefault="00CE5A44" w:rsidP="004D4A71">
      <w:pPr>
        <w:spacing w:line="276" w:lineRule="auto"/>
        <w:jc w:val="both"/>
      </w:pPr>
      <w:r>
        <w:t>2.5. После проведения каждого из этапов жюри Олимпиады оценивает олимпиадные работы участников и составляет рейтинговую таблицу участников Олимпиады, сформированную на основании суммы баллов, полученной участником за выполнение олимпиадных заданий.</w:t>
      </w:r>
    </w:p>
    <w:p w:rsidR="00CE5A44" w:rsidRDefault="00CE5A44" w:rsidP="004D4A71">
      <w:pPr>
        <w:spacing w:line="276" w:lineRule="auto"/>
        <w:jc w:val="both"/>
      </w:pPr>
      <w:r>
        <w:t>2.6. Во время проведения второго (очного) этапа олимпиады участникам запрещается иметь при себе средства связи, фото, видео и аудиоаппаратуру, справочные материалы, письменные заметки и иные средства хранения и передачи информации.</w:t>
      </w:r>
    </w:p>
    <w:p w:rsidR="00CE5A44" w:rsidRDefault="00CE5A44" w:rsidP="0051162D">
      <w:pPr>
        <w:spacing w:line="276" w:lineRule="auto"/>
        <w:ind w:firstLine="709"/>
        <w:jc w:val="both"/>
      </w:pPr>
      <w:r>
        <w:t>В случае нарушения участником Олимпиады  условий и требований по проведению Олимпиады организаторы Олимпиады вправе удалить такого участника из аудитории, при этом он лишается дальнейшего участия в Олимпиаде, а его результаты аннулируются.</w:t>
      </w:r>
    </w:p>
    <w:p w:rsidR="00CE5A44" w:rsidRDefault="00CE5A44" w:rsidP="004D4A71">
      <w:pPr>
        <w:spacing w:line="276" w:lineRule="auto"/>
        <w:jc w:val="both"/>
      </w:pPr>
      <w:r>
        <w:t xml:space="preserve">2.7. Участникам Олимпиады предоставляется право в течение следующего дня после объявления результатов подать в оргкомитет Олимпиады апелляцию на результаты участника олимпиадных состязаний. </w:t>
      </w:r>
    </w:p>
    <w:p w:rsidR="00CE5A44" w:rsidRDefault="00CE5A44" w:rsidP="004D4A71">
      <w:pPr>
        <w:spacing w:line="276" w:lineRule="auto"/>
        <w:jc w:val="both"/>
      </w:pPr>
    </w:p>
    <w:p w:rsidR="00CE5A44" w:rsidRDefault="00CE5A44" w:rsidP="009268C7">
      <w:pPr>
        <w:spacing w:line="276" w:lineRule="auto"/>
        <w:jc w:val="center"/>
        <w:rPr>
          <w:b/>
        </w:rPr>
      </w:pPr>
      <w:r>
        <w:rPr>
          <w:b/>
        </w:rPr>
        <w:t>4. Порядок определения победителя и призеров Олимпиады, награждение</w:t>
      </w:r>
    </w:p>
    <w:p w:rsidR="00CE5A44" w:rsidRDefault="00CE5A44" w:rsidP="009268C7">
      <w:pPr>
        <w:spacing w:line="276" w:lineRule="auto"/>
        <w:jc w:val="both"/>
      </w:pPr>
      <w:r>
        <w:t>4.1. Подведение итогов Олимпиады проводится по результатам личного (индивидуального) зачета на основании рейтинговой таблицы участников Олимпиады.</w:t>
      </w:r>
    </w:p>
    <w:p w:rsidR="00CE5A44" w:rsidRDefault="00CE5A44" w:rsidP="009268C7">
      <w:pPr>
        <w:spacing w:line="276" w:lineRule="auto"/>
        <w:jc w:val="both"/>
      </w:pPr>
      <w:r>
        <w:t>4.2. Победитель и призеры третьего (заключительного) этапа Олимпиады признаются победителем и призерами Олимпиады.</w:t>
      </w:r>
    </w:p>
    <w:p w:rsidR="00CE5A44" w:rsidRDefault="00CE5A44" w:rsidP="009268C7">
      <w:pPr>
        <w:spacing w:line="276" w:lineRule="auto"/>
        <w:jc w:val="both"/>
      </w:pPr>
      <w:r>
        <w:t xml:space="preserve">4.3. Победителю Олимпиады вручается диплом </w:t>
      </w:r>
      <w:r>
        <w:rPr>
          <w:lang w:val="en-US"/>
        </w:rPr>
        <w:t>I</w:t>
      </w:r>
      <w:r>
        <w:t xml:space="preserve"> степени и сертификат на двухнедельное бесплатное обучение в языковой школе Великобритании.</w:t>
      </w:r>
    </w:p>
    <w:p w:rsidR="00CE5A44" w:rsidRDefault="00CE5A44" w:rsidP="009268C7">
      <w:pPr>
        <w:spacing w:line="276" w:lineRule="auto"/>
        <w:jc w:val="both"/>
      </w:pPr>
      <w:r>
        <w:t xml:space="preserve">4.4. Призеру Олимпиады, занявшему второе место, вручается диплом </w:t>
      </w:r>
      <w:r>
        <w:rPr>
          <w:lang w:val="en-US"/>
        </w:rPr>
        <w:t>II</w:t>
      </w:r>
      <w:r>
        <w:t xml:space="preserve"> степени и сертификат на 1 месяц бесплатного обучения в языковом центре </w:t>
      </w:r>
      <w:r>
        <w:rPr>
          <w:lang w:val="en-US"/>
        </w:rPr>
        <w:t>Britannica</w:t>
      </w:r>
      <w:r w:rsidRPr="00353470">
        <w:t xml:space="preserve"> </w:t>
      </w:r>
      <w:r>
        <w:t>(г. Челябинск).</w:t>
      </w:r>
    </w:p>
    <w:p w:rsidR="00CE5A44" w:rsidRDefault="00CE5A44" w:rsidP="00353470">
      <w:pPr>
        <w:spacing w:line="276" w:lineRule="auto"/>
        <w:jc w:val="both"/>
      </w:pPr>
      <w:r>
        <w:t xml:space="preserve">4.5. Призеру Олимпиады, занявшему третье место, вручается диплом </w:t>
      </w:r>
      <w:r>
        <w:rPr>
          <w:lang w:val="en-US"/>
        </w:rPr>
        <w:t>III</w:t>
      </w:r>
      <w:r>
        <w:t xml:space="preserve"> степени и ценный приз.</w:t>
      </w:r>
    </w:p>
    <w:p w:rsidR="00CE5A44" w:rsidRDefault="00CE5A44" w:rsidP="00F15456">
      <w:pPr>
        <w:spacing w:line="276" w:lineRule="auto"/>
        <w:jc w:val="both"/>
      </w:pPr>
      <w:r>
        <w:t xml:space="preserve">4.6. Участникам третьего (заключительного) этапа, не ставшим победителями и призерами, вручается сертификат финалиста Олимпиады и сертификат на 4 бесплатных занятия в языковом центре </w:t>
      </w:r>
      <w:r>
        <w:rPr>
          <w:lang w:val="en-US"/>
        </w:rPr>
        <w:t>Britannica</w:t>
      </w:r>
      <w:r w:rsidRPr="00353470">
        <w:t xml:space="preserve"> </w:t>
      </w:r>
      <w:r>
        <w:t>(г. Челябинск).</w:t>
      </w:r>
    </w:p>
    <w:p w:rsidR="00CE5A44" w:rsidRDefault="00CE5A44" w:rsidP="009268C7">
      <w:pPr>
        <w:spacing w:line="276" w:lineRule="auto"/>
        <w:jc w:val="both"/>
      </w:pPr>
      <w:r>
        <w:t>4.7. Участникам второго этапа, не вышедшим в третий этап, вручается сертификат участника Олимпиады и памятный подарок.</w:t>
      </w:r>
    </w:p>
    <w:p w:rsidR="00CE5A44" w:rsidRDefault="00CE5A44" w:rsidP="009268C7">
      <w:pPr>
        <w:spacing w:line="276" w:lineRule="auto"/>
        <w:jc w:val="both"/>
      </w:pPr>
      <w:r>
        <w:t xml:space="preserve">4.8. Участникам первого этапа, </w:t>
      </w:r>
      <w:r w:rsidRPr="00CE09D1">
        <w:rPr>
          <w:szCs w:val="28"/>
        </w:rPr>
        <w:t xml:space="preserve">не вышедшим </w:t>
      </w:r>
      <w:r>
        <w:rPr>
          <w:szCs w:val="28"/>
        </w:rPr>
        <w:t xml:space="preserve">во второй этап, </w:t>
      </w:r>
      <w:r>
        <w:t>вручается сертификат участника Олимпиады.</w:t>
      </w:r>
    </w:p>
    <w:p w:rsidR="00CE5A44" w:rsidRDefault="00CE5A44" w:rsidP="009268C7">
      <w:pPr>
        <w:spacing w:line="276" w:lineRule="auto"/>
        <w:jc w:val="both"/>
      </w:pPr>
      <w:r>
        <w:t>4.9. Учителям, подготовившим победителя и призеров Олимпиады, вручается благодарность и ценный приз.</w:t>
      </w:r>
    </w:p>
    <w:p w:rsidR="00CE5A44" w:rsidRDefault="00CE5A44" w:rsidP="009268C7">
      <w:pPr>
        <w:spacing w:line="276" w:lineRule="auto"/>
        <w:jc w:val="both"/>
      </w:pPr>
      <w:r>
        <w:t>4.10. Учителям, подготовившим финалистов (участников третьего этапа, не ставших победителем и призерами), вручается благодарность и памятный подарок.</w:t>
      </w:r>
    </w:p>
    <w:p w:rsidR="00CE5A44" w:rsidRDefault="00CE5A44" w:rsidP="009268C7">
      <w:pPr>
        <w:spacing w:line="276" w:lineRule="auto"/>
        <w:jc w:val="both"/>
      </w:pPr>
      <w:r>
        <w:t>4.11. Учителю, подготовившему наибольшее количество участников Олимпиады, вручается благодарность и ценный приз.</w:t>
      </w:r>
    </w:p>
    <w:p w:rsidR="00CE5A44" w:rsidRDefault="00CE5A44" w:rsidP="009268C7">
      <w:pPr>
        <w:spacing w:line="276" w:lineRule="auto"/>
        <w:jc w:val="both"/>
      </w:pPr>
      <w:bookmarkStart w:id="0" w:name="_GoBack"/>
      <w:bookmarkEnd w:id="0"/>
    </w:p>
    <w:p w:rsidR="00CE5A44" w:rsidRDefault="00CE5A44" w:rsidP="00C70EBE">
      <w:pPr>
        <w:spacing w:line="276" w:lineRule="auto"/>
        <w:jc w:val="center"/>
        <w:rPr>
          <w:b/>
        </w:rPr>
      </w:pPr>
      <w:r>
        <w:rPr>
          <w:b/>
        </w:rPr>
        <w:t>5. Организационно-методическое обеспечение Олимпиады</w:t>
      </w:r>
    </w:p>
    <w:p w:rsidR="00CE5A44" w:rsidRDefault="00CE5A44" w:rsidP="004B1D03">
      <w:pPr>
        <w:spacing w:line="276" w:lineRule="auto"/>
        <w:jc w:val="both"/>
      </w:pPr>
      <w:r>
        <w:t>5.1. Для организационно-методического обеспечения Олимпиады создается организационный комитет (далее - Оргкомитет), методическая комиссия, жюри и апелляционная комиссия</w:t>
      </w:r>
      <w:r w:rsidRPr="004B1D03">
        <w:t xml:space="preserve"> </w:t>
      </w:r>
      <w:r>
        <w:t xml:space="preserve">Олимпиады, которые формируются из профессорско-преподавательского состава и иных категорий работников, участвующих в организации и проведении Олимпиады. </w:t>
      </w:r>
    </w:p>
    <w:p w:rsidR="00CE5A44" w:rsidRDefault="00CE5A44" w:rsidP="004B1D03">
      <w:pPr>
        <w:spacing w:line="276" w:lineRule="auto"/>
        <w:jc w:val="both"/>
      </w:pPr>
      <w:r>
        <w:t>5.2. Оргкомитет Олимпиады:</w:t>
      </w:r>
    </w:p>
    <w:p w:rsidR="00CE5A44" w:rsidRDefault="00CE5A44" w:rsidP="004B1D03">
      <w:pPr>
        <w:spacing w:line="276" w:lineRule="auto"/>
        <w:jc w:val="both"/>
      </w:pPr>
      <w:r>
        <w:t>- формирует жюри и апелляционную комиссию</w:t>
      </w:r>
      <w:r w:rsidRPr="004B1D03">
        <w:t xml:space="preserve"> </w:t>
      </w:r>
      <w:r>
        <w:t>Олимпиады;</w:t>
      </w:r>
    </w:p>
    <w:p w:rsidR="00CE5A44" w:rsidRDefault="00CE5A44" w:rsidP="004B1D03">
      <w:pPr>
        <w:spacing w:line="276" w:lineRule="auto"/>
        <w:jc w:val="both"/>
      </w:pPr>
      <w:r>
        <w:t>- устанавливает сроки проведения этапов Олимпиады;</w:t>
      </w:r>
    </w:p>
    <w:p w:rsidR="00CE5A44" w:rsidRDefault="00CE5A44" w:rsidP="004B1D03">
      <w:pPr>
        <w:spacing w:line="276" w:lineRule="auto"/>
        <w:jc w:val="both"/>
      </w:pPr>
      <w:r>
        <w:t>- информирует участников Олимпиады о сроках и местах проведения этапов, условиях и требованиях по проведению</w:t>
      </w:r>
      <w:r w:rsidRPr="004E7365">
        <w:t xml:space="preserve"> </w:t>
      </w:r>
      <w:r>
        <w:t>Олимпиады;</w:t>
      </w:r>
    </w:p>
    <w:p w:rsidR="00CE5A44" w:rsidRDefault="00CE5A44" w:rsidP="004B1D03">
      <w:pPr>
        <w:spacing w:line="276" w:lineRule="auto"/>
        <w:jc w:val="both"/>
      </w:pPr>
      <w:r>
        <w:t>- обеспечивает непосредственное проведение Олимпиады с соблюдением единых условий и требований;</w:t>
      </w:r>
    </w:p>
    <w:p w:rsidR="00CE5A44" w:rsidRDefault="00CE5A44" w:rsidP="004B1D03">
      <w:pPr>
        <w:spacing w:line="276" w:lineRule="auto"/>
        <w:jc w:val="both"/>
      </w:pPr>
      <w:r>
        <w:t>- утверждает результаты Олимпиады и доводит их до сведения участников Олимпиады;</w:t>
      </w:r>
    </w:p>
    <w:p w:rsidR="00CE5A44" w:rsidRDefault="00CE5A44" w:rsidP="004B1D03">
      <w:pPr>
        <w:spacing w:line="276" w:lineRule="auto"/>
        <w:jc w:val="both"/>
      </w:pPr>
      <w:r>
        <w:t>- утверждает победителя и призеров Олимпиады;</w:t>
      </w:r>
    </w:p>
    <w:p w:rsidR="00CE5A44" w:rsidRDefault="00CE5A44" w:rsidP="004B1D03">
      <w:pPr>
        <w:spacing w:line="276" w:lineRule="auto"/>
        <w:jc w:val="both"/>
      </w:pPr>
      <w:r>
        <w:t>- выдает дипломы победителю и призерам, сертификаты участникам Олимпиады, благодарности учителям победителя, призеров и участников;</w:t>
      </w:r>
    </w:p>
    <w:p w:rsidR="00CE5A44" w:rsidRDefault="00CE5A44" w:rsidP="004B1D03">
      <w:pPr>
        <w:spacing w:line="276" w:lineRule="auto"/>
        <w:jc w:val="both"/>
      </w:pPr>
      <w:r>
        <w:t>- рассматривает конфликтные ситуации, возникшие при проведении Олимпиады;</w:t>
      </w:r>
    </w:p>
    <w:p w:rsidR="00CE5A44" w:rsidRDefault="00CE5A44" w:rsidP="004B1D03">
      <w:pPr>
        <w:spacing w:line="276" w:lineRule="auto"/>
        <w:jc w:val="both"/>
      </w:pPr>
      <w:r>
        <w:t>- публикует на официальных сайтах организаторов имена победителя и призеров Олимпиады.</w:t>
      </w:r>
    </w:p>
    <w:p w:rsidR="00CE5A44" w:rsidRDefault="00CE5A44" w:rsidP="004B1D03">
      <w:pPr>
        <w:spacing w:line="276" w:lineRule="auto"/>
        <w:jc w:val="both"/>
      </w:pPr>
      <w:r>
        <w:t>- разрабатывает олимпиадные задания для этапов Олимпиады;</w:t>
      </w:r>
    </w:p>
    <w:p w:rsidR="00CE5A44" w:rsidRDefault="00CE5A44" w:rsidP="004B1D03">
      <w:pPr>
        <w:spacing w:line="276" w:lineRule="auto"/>
        <w:jc w:val="both"/>
      </w:pPr>
      <w:r>
        <w:t>- определяет форму проведения отборочных этапов;</w:t>
      </w:r>
    </w:p>
    <w:p w:rsidR="00CE5A44" w:rsidRDefault="00CE5A44" w:rsidP="004B1D03">
      <w:pPr>
        <w:spacing w:line="276" w:lineRule="auto"/>
        <w:jc w:val="both"/>
      </w:pPr>
      <w:r>
        <w:t>- определяет форму проведения и техническое обеспечение заключительного этапа Олимпиады;</w:t>
      </w:r>
    </w:p>
    <w:p w:rsidR="00CE5A44" w:rsidRDefault="00CE5A44" w:rsidP="004B1D03">
      <w:pPr>
        <w:spacing w:line="276" w:lineRule="auto"/>
        <w:jc w:val="both"/>
      </w:pPr>
      <w:r>
        <w:t>5.3. Жюри Олимпиады:</w:t>
      </w:r>
    </w:p>
    <w:p w:rsidR="00CE5A44" w:rsidRDefault="00CE5A44" w:rsidP="004B1D03">
      <w:pPr>
        <w:spacing w:line="276" w:lineRule="auto"/>
        <w:jc w:val="both"/>
      </w:pPr>
      <w:r>
        <w:t>- проверяет и оценивает выполненные олимпиадные задания;</w:t>
      </w:r>
    </w:p>
    <w:p w:rsidR="00CE5A44" w:rsidRDefault="00CE5A44" w:rsidP="004B1D03">
      <w:pPr>
        <w:spacing w:line="276" w:lineRule="auto"/>
        <w:jc w:val="both"/>
      </w:pPr>
      <w:r>
        <w:t>- проводит анализ выполненных олимпиадных заданий;</w:t>
      </w:r>
    </w:p>
    <w:p w:rsidR="00CE5A44" w:rsidRDefault="00CE5A44" w:rsidP="004B1D03">
      <w:pPr>
        <w:spacing w:line="276" w:lineRule="auto"/>
        <w:jc w:val="both"/>
      </w:pPr>
      <w:r>
        <w:t>- определяет кандидатуры победителя и призеров Олимпиады и представляет их в Оргкомитет Олимпиады.</w:t>
      </w:r>
    </w:p>
    <w:p w:rsidR="00CE5A44" w:rsidRDefault="00CE5A44" w:rsidP="004B1D03">
      <w:pPr>
        <w:spacing w:line="276" w:lineRule="auto"/>
        <w:jc w:val="both"/>
      </w:pPr>
      <w:r>
        <w:t>5.4. Апелляционная комиссия:</w:t>
      </w:r>
    </w:p>
    <w:p w:rsidR="00CE5A44" w:rsidRDefault="00CE5A44" w:rsidP="004B1D03">
      <w:pPr>
        <w:spacing w:line="276" w:lineRule="auto"/>
        <w:jc w:val="both"/>
      </w:pPr>
      <w:r>
        <w:t>- обеспечивает объективность оценивания олимпиадных работ и решение спорных вопросов, возникающих при проведении олимпиады;</w:t>
      </w:r>
    </w:p>
    <w:p w:rsidR="00CE5A44" w:rsidRPr="004B1D03" w:rsidRDefault="00CE5A44" w:rsidP="004B1D03">
      <w:pPr>
        <w:spacing w:line="276" w:lineRule="auto"/>
        <w:jc w:val="both"/>
      </w:pPr>
      <w:r>
        <w:t>- рассматривает поданные участниками олимпиады апелляции и принимает решение по ним.</w:t>
      </w:r>
    </w:p>
    <w:sectPr w:rsidR="00CE5A44" w:rsidRPr="004B1D03" w:rsidSect="00DF4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659"/>
    <w:rsid w:val="00001140"/>
    <w:rsid w:val="000034C6"/>
    <w:rsid w:val="00003E9B"/>
    <w:rsid w:val="0000476B"/>
    <w:rsid w:val="00004E6E"/>
    <w:rsid w:val="00006384"/>
    <w:rsid w:val="00010C68"/>
    <w:rsid w:val="00011B36"/>
    <w:rsid w:val="00012DE0"/>
    <w:rsid w:val="000135B8"/>
    <w:rsid w:val="000167EE"/>
    <w:rsid w:val="00017A25"/>
    <w:rsid w:val="000210CD"/>
    <w:rsid w:val="000215E7"/>
    <w:rsid w:val="00021ECE"/>
    <w:rsid w:val="000220EB"/>
    <w:rsid w:val="00026829"/>
    <w:rsid w:val="00026DB1"/>
    <w:rsid w:val="00026DE4"/>
    <w:rsid w:val="00031D3C"/>
    <w:rsid w:val="00032D05"/>
    <w:rsid w:val="00034D07"/>
    <w:rsid w:val="000355A3"/>
    <w:rsid w:val="00035D79"/>
    <w:rsid w:val="00040099"/>
    <w:rsid w:val="00041101"/>
    <w:rsid w:val="00042E0C"/>
    <w:rsid w:val="00046BF5"/>
    <w:rsid w:val="000549B1"/>
    <w:rsid w:val="00054D55"/>
    <w:rsid w:val="00055D19"/>
    <w:rsid w:val="000567C9"/>
    <w:rsid w:val="00056970"/>
    <w:rsid w:val="000569AC"/>
    <w:rsid w:val="00056E18"/>
    <w:rsid w:val="00056F2F"/>
    <w:rsid w:val="000600A3"/>
    <w:rsid w:val="000615F0"/>
    <w:rsid w:val="000628F5"/>
    <w:rsid w:val="0006298C"/>
    <w:rsid w:val="00065F4E"/>
    <w:rsid w:val="00067B88"/>
    <w:rsid w:val="00067E1C"/>
    <w:rsid w:val="0007158D"/>
    <w:rsid w:val="00071A69"/>
    <w:rsid w:val="000739B6"/>
    <w:rsid w:val="00074A20"/>
    <w:rsid w:val="00075774"/>
    <w:rsid w:val="000775F1"/>
    <w:rsid w:val="00080058"/>
    <w:rsid w:val="00080E3F"/>
    <w:rsid w:val="0008161F"/>
    <w:rsid w:val="000816AD"/>
    <w:rsid w:val="000817C6"/>
    <w:rsid w:val="00081D8C"/>
    <w:rsid w:val="000829D5"/>
    <w:rsid w:val="00082AEF"/>
    <w:rsid w:val="000843A7"/>
    <w:rsid w:val="000855D1"/>
    <w:rsid w:val="00086A66"/>
    <w:rsid w:val="00087B29"/>
    <w:rsid w:val="00090B74"/>
    <w:rsid w:val="00095211"/>
    <w:rsid w:val="00095D68"/>
    <w:rsid w:val="00095DA3"/>
    <w:rsid w:val="000965D3"/>
    <w:rsid w:val="00097088"/>
    <w:rsid w:val="000A128C"/>
    <w:rsid w:val="000A12DE"/>
    <w:rsid w:val="000A2B79"/>
    <w:rsid w:val="000A359C"/>
    <w:rsid w:val="000A3BC0"/>
    <w:rsid w:val="000A4152"/>
    <w:rsid w:val="000A5B8E"/>
    <w:rsid w:val="000A6BB0"/>
    <w:rsid w:val="000A7ADE"/>
    <w:rsid w:val="000B1F5E"/>
    <w:rsid w:val="000B2CF9"/>
    <w:rsid w:val="000B3936"/>
    <w:rsid w:val="000B4034"/>
    <w:rsid w:val="000B4BF1"/>
    <w:rsid w:val="000B75AA"/>
    <w:rsid w:val="000C0936"/>
    <w:rsid w:val="000C09DA"/>
    <w:rsid w:val="000C1FE9"/>
    <w:rsid w:val="000C20B8"/>
    <w:rsid w:val="000C22A5"/>
    <w:rsid w:val="000C4B2B"/>
    <w:rsid w:val="000C6B23"/>
    <w:rsid w:val="000C75C4"/>
    <w:rsid w:val="000D0721"/>
    <w:rsid w:val="000D216C"/>
    <w:rsid w:val="000D242F"/>
    <w:rsid w:val="000D2E7F"/>
    <w:rsid w:val="000D4B38"/>
    <w:rsid w:val="000D4B3B"/>
    <w:rsid w:val="000D631A"/>
    <w:rsid w:val="000D63B7"/>
    <w:rsid w:val="000D7C66"/>
    <w:rsid w:val="000E023A"/>
    <w:rsid w:val="000E4242"/>
    <w:rsid w:val="000E4934"/>
    <w:rsid w:val="000E782F"/>
    <w:rsid w:val="000F0569"/>
    <w:rsid w:val="000F0B81"/>
    <w:rsid w:val="000F218C"/>
    <w:rsid w:val="000F2691"/>
    <w:rsid w:val="000F330E"/>
    <w:rsid w:val="000F3DFC"/>
    <w:rsid w:val="000F5314"/>
    <w:rsid w:val="000F66B9"/>
    <w:rsid w:val="000F6C0C"/>
    <w:rsid w:val="000F70C2"/>
    <w:rsid w:val="000F7146"/>
    <w:rsid w:val="000F7E9A"/>
    <w:rsid w:val="00100818"/>
    <w:rsid w:val="00102F8F"/>
    <w:rsid w:val="0010415D"/>
    <w:rsid w:val="00104FAC"/>
    <w:rsid w:val="00106C47"/>
    <w:rsid w:val="001070C5"/>
    <w:rsid w:val="00110AF3"/>
    <w:rsid w:val="00111969"/>
    <w:rsid w:val="00112340"/>
    <w:rsid w:val="0011354E"/>
    <w:rsid w:val="00113720"/>
    <w:rsid w:val="00113A4A"/>
    <w:rsid w:val="00113FE5"/>
    <w:rsid w:val="00114D6D"/>
    <w:rsid w:val="001161DC"/>
    <w:rsid w:val="00116C8E"/>
    <w:rsid w:val="00116F78"/>
    <w:rsid w:val="0012090A"/>
    <w:rsid w:val="00120BF7"/>
    <w:rsid w:val="00120E3C"/>
    <w:rsid w:val="0012380D"/>
    <w:rsid w:val="00124E6B"/>
    <w:rsid w:val="0012505F"/>
    <w:rsid w:val="001251BC"/>
    <w:rsid w:val="00127AFC"/>
    <w:rsid w:val="0013045E"/>
    <w:rsid w:val="00132594"/>
    <w:rsid w:val="001326FC"/>
    <w:rsid w:val="00132921"/>
    <w:rsid w:val="001339A4"/>
    <w:rsid w:val="00133C71"/>
    <w:rsid w:val="00134007"/>
    <w:rsid w:val="001356DF"/>
    <w:rsid w:val="00136214"/>
    <w:rsid w:val="001368EB"/>
    <w:rsid w:val="00136F8C"/>
    <w:rsid w:val="00140238"/>
    <w:rsid w:val="00141CA0"/>
    <w:rsid w:val="00145208"/>
    <w:rsid w:val="001521BC"/>
    <w:rsid w:val="00154028"/>
    <w:rsid w:val="001547DE"/>
    <w:rsid w:val="00154923"/>
    <w:rsid w:val="00155447"/>
    <w:rsid w:val="001566CC"/>
    <w:rsid w:val="0015676D"/>
    <w:rsid w:val="00157F4D"/>
    <w:rsid w:val="0016047D"/>
    <w:rsid w:val="00160486"/>
    <w:rsid w:val="0016070B"/>
    <w:rsid w:val="0016107C"/>
    <w:rsid w:val="00161ED3"/>
    <w:rsid w:val="001646AC"/>
    <w:rsid w:val="001648BB"/>
    <w:rsid w:val="00164941"/>
    <w:rsid w:val="0016546C"/>
    <w:rsid w:val="00165C61"/>
    <w:rsid w:val="001677C3"/>
    <w:rsid w:val="00170584"/>
    <w:rsid w:val="001706E4"/>
    <w:rsid w:val="001708E9"/>
    <w:rsid w:val="0017376C"/>
    <w:rsid w:val="00180AE5"/>
    <w:rsid w:val="00180C2B"/>
    <w:rsid w:val="00181591"/>
    <w:rsid w:val="001823C0"/>
    <w:rsid w:val="001832DC"/>
    <w:rsid w:val="0018331F"/>
    <w:rsid w:val="00187938"/>
    <w:rsid w:val="00187FD8"/>
    <w:rsid w:val="00191BA1"/>
    <w:rsid w:val="00192D83"/>
    <w:rsid w:val="00193063"/>
    <w:rsid w:val="001A0A3E"/>
    <w:rsid w:val="001A0E31"/>
    <w:rsid w:val="001A194D"/>
    <w:rsid w:val="001A1E46"/>
    <w:rsid w:val="001A1FF1"/>
    <w:rsid w:val="001A3B9A"/>
    <w:rsid w:val="001A40C1"/>
    <w:rsid w:val="001A4D3E"/>
    <w:rsid w:val="001A77D3"/>
    <w:rsid w:val="001B36C5"/>
    <w:rsid w:val="001B43D6"/>
    <w:rsid w:val="001B45D2"/>
    <w:rsid w:val="001B4EB2"/>
    <w:rsid w:val="001B6872"/>
    <w:rsid w:val="001B6931"/>
    <w:rsid w:val="001B7047"/>
    <w:rsid w:val="001B71A6"/>
    <w:rsid w:val="001C1EB4"/>
    <w:rsid w:val="001C2952"/>
    <w:rsid w:val="001C3C90"/>
    <w:rsid w:val="001C42E9"/>
    <w:rsid w:val="001C7354"/>
    <w:rsid w:val="001C7BBD"/>
    <w:rsid w:val="001D0147"/>
    <w:rsid w:val="001D3D35"/>
    <w:rsid w:val="001D3FCE"/>
    <w:rsid w:val="001E2BD1"/>
    <w:rsid w:val="001E367B"/>
    <w:rsid w:val="001E45C3"/>
    <w:rsid w:val="001F0601"/>
    <w:rsid w:val="001F1347"/>
    <w:rsid w:val="001F1E59"/>
    <w:rsid w:val="001F3A4A"/>
    <w:rsid w:val="001F3F27"/>
    <w:rsid w:val="001F5034"/>
    <w:rsid w:val="001F61CC"/>
    <w:rsid w:val="001F6BE8"/>
    <w:rsid w:val="0020036A"/>
    <w:rsid w:val="002014D3"/>
    <w:rsid w:val="002015BE"/>
    <w:rsid w:val="002059D2"/>
    <w:rsid w:val="00206238"/>
    <w:rsid w:val="00210CF9"/>
    <w:rsid w:val="0021106F"/>
    <w:rsid w:val="002115EA"/>
    <w:rsid w:val="00211E50"/>
    <w:rsid w:val="00215B0E"/>
    <w:rsid w:val="00221520"/>
    <w:rsid w:val="00222BB2"/>
    <w:rsid w:val="00222E21"/>
    <w:rsid w:val="00224509"/>
    <w:rsid w:val="0022496C"/>
    <w:rsid w:val="002250D1"/>
    <w:rsid w:val="00226AEB"/>
    <w:rsid w:val="00227821"/>
    <w:rsid w:val="00231AC3"/>
    <w:rsid w:val="00233548"/>
    <w:rsid w:val="00233687"/>
    <w:rsid w:val="00235B4F"/>
    <w:rsid w:val="002368E8"/>
    <w:rsid w:val="00236D90"/>
    <w:rsid w:val="00240749"/>
    <w:rsid w:val="0024094C"/>
    <w:rsid w:val="00240FBB"/>
    <w:rsid w:val="0024207F"/>
    <w:rsid w:val="0024316D"/>
    <w:rsid w:val="002465F9"/>
    <w:rsid w:val="00246914"/>
    <w:rsid w:val="00247B3B"/>
    <w:rsid w:val="00247B51"/>
    <w:rsid w:val="0025078D"/>
    <w:rsid w:val="0025107B"/>
    <w:rsid w:val="002512A2"/>
    <w:rsid w:val="00251D71"/>
    <w:rsid w:val="002528DF"/>
    <w:rsid w:val="00253350"/>
    <w:rsid w:val="00255160"/>
    <w:rsid w:val="002564FA"/>
    <w:rsid w:val="00257742"/>
    <w:rsid w:val="00257F5D"/>
    <w:rsid w:val="00262D13"/>
    <w:rsid w:val="002630BE"/>
    <w:rsid w:val="00263238"/>
    <w:rsid w:val="00264B69"/>
    <w:rsid w:val="00264CA9"/>
    <w:rsid w:val="00267AA8"/>
    <w:rsid w:val="00270013"/>
    <w:rsid w:val="00270ABD"/>
    <w:rsid w:val="00271CE5"/>
    <w:rsid w:val="00274903"/>
    <w:rsid w:val="002759DE"/>
    <w:rsid w:val="00277C6A"/>
    <w:rsid w:val="00282651"/>
    <w:rsid w:val="00282D00"/>
    <w:rsid w:val="002834A3"/>
    <w:rsid w:val="00284927"/>
    <w:rsid w:val="00285776"/>
    <w:rsid w:val="00290D36"/>
    <w:rsid w:val="002917E8"/>
    <w:rsid w:val="00291984"/>
    <w:rsid w:val="002921AA"/>
    <w:rsid w:val="002950AC"/>
    <w:rsid w:val="00295656"/>
    <w:rsid w:val="00295D7C"/>
    <w:rsid w:val="00295F1F"/>
    <w:rsid w:val="002A4070"/>
    <w:rsid w:val="002A684E"/>
    <w:rsid w:val="002A7C9B"/>
    <w:rsid w:val="002B3C42"/>
    <w:rsid w:val="002C02B0"/>
    <w:rsid w:val="002C08D6"/>
    <w:rsid w:val="002C21A7"/>
    <w:rsid w:val="002C2469"/>
    <w:rsid w:val="002C3612"/>
    <w:rsid w:val="002C41F8"/>
    <w:rsid w:val="002C485E"/>
    <w:rsid w:val="002C51EB"/>
    <w:rsid w:val="002C5EC8"/>
    <w:rsid w:val="002C5FFF"/>
    <w:rsid w:val="002C6FAE"/>
    <w:rsid w:val="002C7076"/>
    <w:rsid w:val="002C723A"/>
    <w:rsid w:val="002D030E"/>
    <w:rsid w:val="002D1811"/>
    <w:rsid w:val="002D2FDD"/>
    <w:rsid w:val="002D4AC9"/>
    <w:rsid w:val="002D4DBD"/>
    <w:rsid w:val="002E2682"/>
    <w:rsid w:val="002E5BB4"/>
    <w:rsid w:val="002E6C3E"/>
    <w:rsid w:val="002E72A3"/>
    <w:rsid w:val="002E7C88"/>
    <w:rsid w:val="002F1E73"/>
    <w:rsid w:val="002F2089"/>
    <w:rsid w:val="002F2B74"/>
    <w:rsid w:val="002F2CB4"/>
    <w:rsid w:val="002F4510"/>
    <w:rsid w:val="002F598F"/>
    <w:rsid w:val="002F6813"/>
    <w:rsid w:val="003000EC"/>
    <w:rsid w:val="00300E02"/>
    <w:rsid w:val="00303574"/>
    <w:rsid w:val="003038DD"/>
    <w:rsid w:val="00303D49"/>
    <w:rsid w:val="00310785"/>
    <w:rsid w:val="0031154D"/>
    <w:rsid w:val="0031200E"/>
    <w:rsid w:val="00316479"/>
    <w:rsid w:val="003168C5"/>
    <w:rsid w:val="00316C75"/>
    <w:rsid w:val="003170F5"/>
    <w:rsid w:val="00317B64"/>
    <w:rsid w:val="00320243"/>
    <w:rsid w:val="00322165"/>
    <w:rsid w:val="0032311E"/>
    <w:rsid w:val="00323949"/>
    <w:rsid w:val="00324EA4"/>
    <w:rsid w:val="003252DE"/>
    <w:rsid w:val="00331332"/>
    <w:rsid w:val="003336C7"/>
    <w:rsid w:val="0033371A"/>
    <w:rsid w:val="00335E0D"/>
    <w:rsid w:val="00337553"/>
    <w:rsid w:val="00337606"/>
    <w:rsid w:val="00337BF8"/>
    <w:rsid w:val="00337D13"/>
    <w:rsid w:val="003435DA"/>
    <w:rsid w:val="00343EBF"/>
    <w:rsid w:val="00346B36"/>
    <w:rsid w:val="00346BC3"/>
    <w:rsid w:val="00347BB8"/>
    <w:rsid w:val="00350255"/>
    <w:rsid w:val="00350451"/>
    <w:rsid w:val="00353470"/>
    <w:rsid w:val="003539A3"/>
    <w:rsid w:val="00353DD1"/>
    <w:rsid w:val="00354E58"/>
    <w:rsid w:val="00355E3A"/>
    <w:rsid w:val="00356FB6"/>
    <w:rsid w:val="00357C18"/>
    <w:rsid w:val="00362167"/>
    <w:rsid w:val="003658D5"/>
    <w:rsid w:val="00365B40"/>
    <w:rsid w:val="003666E5"/>
    <w:rsid w:val="00367322"/>
    <w:rsid w:val="00370BF0"/>
    <w:rsid w:val="00372284"/>
    <w:rsid w:val="003734C4"/>
    <w:rsid w:val="00374EC3"/>
    <w:rsid w:val="00376895"/>
    <w:rsid w:val="00380086"/>
    <w:rsid w:val="003802C2"/>
    <w:rsid w:val="00383E40"/>
    <w:rsid w:val="003843BF"/>
    <w:rsid w:val="00387B06"/>
    <w:rsid w:val="003910AB"/>
    <w:rsid w:val="003953A6"/>
    <w:rsid w:val="00397AD7"/>
    <w:rsid w:val="003A00E8"/>
    <w:rsid w:val="003A1E00"/>
    <w:rsid w:val="003A29C2"/>
    <w:rsid w:val="003A62BD"/>
    <w:rsid w:val="003A6F66"/>
    <w:rsid w:val="003B0682"/>
    <w:rsid w:val="003B1BF0"/>
    <w:rsid w:val="003B26BF"/>
    <w:rsid w:val="003B36FB"/>
    <w:rsid w:val="003B4D48"/>
    <w:rsid w:val="003C0C82"/>
    <w:rsid w:val="003C4D98"/>
    <w:rsid w:val="003C4DE0"/>
    <w:rsid w:val="003C5FD2"/>
    <w:rsid w:val="003C6076"/>
    <w:rsid w:val="003C6B8C"/>
    <w:rsid w:val="003C7DC6"/>
    <w:rsid w:val="003D30A9"/>
    <w:rsid w:val="003D3F8F"/>
    <w:rsid w:val="003D477C"/>
    <w:rsid w:val="003D4A7A"/>
    <w:rsid w:val="003D757E"/>
    <w:rsid w:val="003E4F8A"/>
    <w:rsid w:val="003E6097"/>
    <w:rsid w:val="003E71F1"/>
    <w:rsid w:val="003E78F6"/>
    <w:rsid w:val="003F09A8"/>
    <w:rsid w:val="003F0C65"/>
    <w:rsid w:val="003F18B3"/>
    <w:rsid w:val="003F2C9C"/>
    <w:rsid w:val="003F543E"/>
    <w:rsid w:val="003F59DD"/>
    <w:rsid w:val="003F5A8C"/>
    <w:rsid w:val="003F7328"/>
    <w:rsid w:val="00400677"/>
    <w:rsid w:val="00401B8C"/>
    <w:rsid w:val="00402027"/>
    <w:rsid w:val="004030A3"/>
    <w:rsid w:val="004035DD"/>
    <w:rsid w:val="00403BFF"/>
    <w:rsid w:val="004049BC"/>
    <w:rsid w:val="00404D3D"/>
    <w:rsid w:val="00407BFE"/>
    <w:rsid w:val="004123C4"/>
    <w:rsid w:val="00413517"/>
    <w:rsid w:val="004139DB"/>
    <w:rsid w:val="00417513"/>
    <w:rsid w:val="004244A8"/>
    <w:rsid w:val="00424FC0"/>
    <w:rsid w:val="00426FA3"/>
    <w:rsid w:val="00427467"/>
    <w:rsid w:val="00432461"/>
    <w:rsid w:val="00433626"/>
    <w:rsid w:val="00433833"/>
    <w:rsid w:val="00434375"/>
    <w:rsid w:val="0043692B"/>
    <w:rsid w:val="00440720"/>
    <w:rsid w:val="00441851"/>
    <w:rsid w:val="004454D2"/>
    <w:rsid w:val="00454B6A"/>
    <w:rsid w:val="004551CF"/>
    <w:rsid w:val="00455D98"/>
    <w:rsid w:val="004626FD"/>
    <w:rsid w:val="00462F73"/>
    <w:rsid w:val="00463AEB"/>
    <w:rsid w:val="00464B9E"/>
    <w:rsid w:val="004653A2"/>
    <w:rsid w:val="00465D4F"/>
    <w:rsid w:val="00471340"/>
    <w:rsid w:val="00472F74"/>
    <w:rsid w:val="0047300C"/>
    <w:rsid w:val="0047307B"/>
    <w:rsid w:val="00474519"/>
    <w:rsid w:val="00475B11"/>
    <w:rsid w:val="00475F21"/>
    <w:rsid w:val="00476427"/>
    <w:rsid w:val="00476E41"/>
    <w:rsid w:val="0047749C"/>
    <w:rsid w:val="004774FD"/>
    <w:rsid w:val="00480B3C"/>
    <w:rsid w:val="004831E2"/>
    <w:rsid w:val="00483AFD"/>
    <w:rsid w:val="00486659"/>
    <w:rsid w:val="00491152"/>
    <w:rsid w:val="00491DB1"/>
    <w:rsid w:val="004943D0"/>
    <w:rsid w:val="004947C8"/>
    <w:rsid w:val="00496E00"/>
    <w:rsid w:val="004976F5"/>
    <w:rsid w:val="004A2BA0"/>
    <w:rsid w:val="004A4062"/>
    <w:rsid w:val="004A46B2"/>
    <w:rsid w:val="004A60DC"/>
    <w:rsid w:val="004A7DD1"/>
    <w:rsid w:val="004B136B"/>
    <w:rsid w:val="004B1D03"/>
    <w:rsid w:val="004B2576"/>
    <w:rsid w:val="004B2AC3"/>
    <w:rsid w:val="004B320C"/>
    <w:rsid w:val="004B3260"/>
    <w:rsid w:val="004B43DE"/>
    <w:rsid w:val="004B71A4"/>
    <w:rsid w:val="004C1136"/>
    <w:rsid w:val="004C36FF"/>
    <w:rsid w:val="004C4C9E"/>
    <w:rsid w:val="004C5AD6"/>
    <w:rsid w:val="004C63A9"/>
    <w:rsid w:val="004C6C81"/>
    <w:rsid w:val="004C7E84"/>
    <w:rsid w:val="004D2698"/>
    <w:rsid w:val="004D32CF"/>
    <w:rsid w:val="004D38B2"/>
    <w:rsid w:val="004D4060"/>
    <w:rsid w:val="004D4736"/>
    <w:rsid w:val="004D4A71"/>
    <w:rsid w:val="004D65D1"/>
    <w:rsid w:val="004D799D"/>
    <w:rsid w:val="004E06DC"/>
    <w:rsid w:val="004E0924"/>
    <w:rsid w:val="004E107B"/>
    <w:rsid w:val="004E1367"/>
    <w:rsid w:val="004E19C6"/>
    <w:rsid w:val="004E1A2F"/>
    <w:rsid w:val="004E1C66"/>
    <w:rsid w:val="004E4603"/>
    <w:rsid w:val="004E4733"/>
    <w:rsid w:val="004E47DF"/>
    <w:rsid w:val="004E48D2"/>
    <w:rsid w:val="004E4FEF"/>
    <w:rsid w:val="004E51A8"/>
    <w:rsid w:val="004E596A"/>
    <w:rsid w:val="004E602D"/>
    <w:rsid w:val="004E71EB"/>
    <w:rsid w:val="004E7365"/>
    <w:rsid w:val="004F06CB"/>
    <w:rsid w:val="004F1625"/>
    <w:rsid w:val="004F20BB"/>
    <w:rsid w:val="004F22E6"/>
    <w:rsid w:val="004F2E22"/>
    <w:rsid w:val="004F33D1"/>
    <w:rsid w:val="004F655D"/>
    <w:rsid w:val="004F66E2"/>
    <w:rsid w:val="004F6E5D"/>
    <w:rsid w:val="0050360A"/>
    <w:rsid w:val="00504A2E"/>
    <w:rsid w:val="005054B6"/>
    <w:rsid w:val="00505C97"/>
    <w:rsid w:val="00506A7A"/>
    <w:rsid w:val="0051162D"/>
    <w:rsid w:val="00513491"/>
    <w:rsid w:val="00521336"/>
    <w:rsid w:val="00523C75"/>
    <w:rsid w:val="00524CB5"/>
    <w:rsid w:val="00525D95"/>
    <w:rsid w:val="00527BFF"/>
    <w:rsid w:val="00527D70"/>
    <w:rsid w:val="005306AA"/>
    <w:rsid w:val="00530FC0"/>
    <w:rsid w:val="00531717"/>
    <w:rsid w:val="005325F1"/>
    <w:rsid w:val="00533465"/>
    <w:rsid w:val="00533B77"/>
    <w:rsid w:val="00537DC5"/>
    <w:rsid w:val="00542827"/>
    <w:rsid w:val="00543A09"/>
    <w:rsid w:val="00543E2B"/>
    <w:rsid w:val="0054570A"/>
    <w:rsid w:val="005500D7"/>
    <w:rsid w:val="00554343"/>
    <w:rsid w:val="005543FE"/>
    <w:rsid w:val="00554498"/>
    <w:rsid w:val="00556107"/>
    <w:rsid w:val="005566C5"/>
    <w:rsid w:val="00557BB3"/>
    <w:rsid w:val="005604A9"/>
    <w:rsid w:val="00563563"/>
    <w:rsid w:val="00563B91"/>
    <w:rsid w:val="00564E34"/>
    <w:rsid w:val="00567635"/>
    <w:rsid w:val="00567B4B"/>
    <w:rsid w:val="0057090C"/>
    <w:rsid w:val="00570CF4"/>
    <w:rsid w:val="00571273"/>
    <w:rsid w:val="005718C6"/>
    <w:rsid w:val="00571983"/>
    <w:rsid w:val="0057214B"/>
    <w:rsid w:val="005728DD"/>
    <w:rsid w:val="00572F23"/>
    <w:rsid w:val="00573D2E"/>
    <w:rsid w:val="00574111"/>
    <w:rsid w:val="0057415F"/>
    <w:rsid w:val="00574837"/>
    <w:rsid w:val="005752A5"/>
    <w:rsid w:val="00575F8B"/>
    <w:rsid w:val="0058041C"/>
    <w:rsid w:val="00580DA2"/>
    <w:rsid w:val="00583A0C"/>
    <w:rsid w:val="00591119"/>
    <w:rsid w:val="00593D87"/>
    <w:rsid w:val="00594728"/>
    <w:rsid w:val="00595DA4"/>
    <w:rsid w:val="00596190"/>
    <w:rsid w:val="00596E93"/>
    <w:rsid w:val="00596FD8"/>
    <w:rsid w:val="005A18A9"/>
    <w:rsid w:val="005A1D05"/>
    <w:rsid w:val="005A4E73"/>
    <w:rsid w:val="005A7817"/>
    <w:rsid w:val="005B0F6E"/>
    <w:rsid w:val="005B1B4C"/>
    <w:rsid w:val="005B2DB3"/>
    <w:rsid w:val="005B4B94"/>
    <w:rsid w:val="005B6A04"/>
    <w:rsid w:val="005C0B60"/>
    <w:rsid w:val="005C20AA"/>
    <w:rsid w:val="005C20BD"/>
    <w:rsid w:val="005C3135"/>
    <w:rsid w:val="005C5C23"/>
    <w:rsid w:val="005C629A"/>
    <w:rsid w:val="005C7AD9"/>
    <w:rsid w:val="005C7EDE"/>
    <w:rsid w:val="005D00F7"/>
    <w:rsid w:val="005D01BB"/>
    <w:rsid w:val="005D0D8D"/>
    <w:rsid w:val="005D0DF4"/>
    <w:rsid w:val="005D5B9D"/>
    <w:rsid w:val="005E05DB"/>
    <w:rsid w:val="005E0D38"/>
    <w:rsid w:val="005E2394"/>
    <w:rsid w:val="005E244D"/>
    <w:rsid w:val="005E3FA2"/>
    <w:rsid w:val="005E7C14"/>
    <w:rsid w:val="005E7F63"/>
    <w:rsid w:val="005F012C"/>
    <w:rsid w:val="005F14F2"/>
    <w:rsid w:val="005F7C66"/>
    <w:rsid w:val="006023ED"/>
    <w:rsid w:val="00605E36"/>
    <w:rsid w:val="006077AE"/>
    <w:rsid w:val="006077EC"/>
    <w:rsid w:val="00611A8F"/>
    <w:rsid w:val="0061262F"/>
    <w:rsid w:val="00612EAB"/>
    <w:rsid w:val="00616275"/>
    <w:rsid w:val="0061684C"/>
    <w:rsid w:val="00617E01"/>
    <w:rsid w:val="00622021"/>
    <w:rsid w:val="006238F0"/>
    <w:rsid w:val="00624606"/>
    <w:rsid w:val="00624A27"/>
    <w:rsid w:val="00627850"/>
    <w:rsid w:val="00633669"/>
    <w:rsid w:val="00633936"/>
    <w:rsid w:val="006375D4"/>
    <w:rsid w:val="00640A66"/>
    <w:rsid w:val="00641A00"/>
    <w:rsid w:val="00644936"/>
    <w:rsid w:val="006476CC"/>
    <w:rsid w:val="00647805"/>
    <w:rsid w:val="0065149C"/>
    <w:rsid w:val="0065225A"/>
    <w:rsid w:val="0065265F"/>
    <w:rsid w:val="0065395F"/>
    <w:rsid w:val="00653DCE"/>
    <w:rsid w:val="00656689"/>
    <w:rsid w:val="0065747F"/>
    <w:rsid w:val="00661907"/>
    <w:rsid w:val="006640D1"/>
    <w:rsid w:val="0066431B"/>
    <w:rsid w:val="00664C62"/>
    <w:rsid w:val="00665276"/>
    <w:rsid w:val="0066558B"/>
    <w:rsid w:val="00670BAD"/>
    <w:rsid w:val="00671B07"/>
    <w:rsid w:val="0067361D"/>
    <w:rsid w:val="00673969"/>
    <w:rsid w:val="00673BCF"/>
    <w:rsid w:val="006750A9"/>
    <w:rsid w:val="00676356"/>
    <w:rsid w:val="0067643D"/>
    <w:rsid w:val="006804EF"/>
    <w:rsid w:val="006830AC"/>
    <w:rsid w:val="00683E79"/>
    <w:rsid w:val="00684CC2"/>
    <w:rsid w:val="006858EB"/>
    <w:rsid w:val="00685EA0"/>
    <w:rsid w:val="00686A49"/>
    <w:rsid w:val="00687EB7"/>
    <w:rsid w:val="0069348E"/>
    <w:rsid w:val="00693CD4"/>
    <w:rsid w:val="00693D1F"/>
    <w:rsid w:val="00696398"/>
    <w:rsid w:val="0069663F"/>
    <w:rsid w:val="006A137D"/>
    <w:rsid w:val="006A23D3"/>
    <w:rsid w:val="006A497B"/>
    <w:rsid w:val="006B0B92"/>
    <w:rsid w:val="006B5916"/>
    <w:rsid w:val="006B6E14"/>
    <w:rsid w:val="006B737B"/>
    <w:rsid w:val="006B7980"/>
    <w:rsid w:val="006C1384"/>
    <w:rsid w:val="006C1422"/>
    <w:rsid w:val="006C2188"/>
    <w:rsid w:val="006C2561"/>
    <w:rsid w:val="006C4CB8"/>
    <w:rsid w:val="006C4E4C"/>
    <w:rsid w:val="006C79BE"/>
    <w:rsid w:val="006D67CD"/>
    <w:rsid w:val="006E33ED"/>
    <w:rsid w:val="006E3E37"/>
    <w:rsid w:val="006E4343"/>
    <w:rsid w:val="006E47FA"/>
    <w:rsid w:val="006E4DF7"/>
    <w:rsid w:val="006E6664"/>
    <w:rsid w:val="006F0BDE"/>
    <w:rsid w:val="006F2708"/>
    <w:rsid w:val="006F339E"/>
    <w:rsid w:val="006F3D82"/>
    <w:rsid w:val="006F5B77"/>
    <w:rsid w:val="006F7654"/>
    <w:rsid w:val="00700D4A"/>
    <w:rsid w:val="00704FB7"/>
    <w:rsid w:val="007070B8"/>
    <w:rsid w:val="00710BDE"/>
    <w:rsid w:val="00712D15"/>
    <w:rsid w:val="0071470E"/>
    <w:rsid w:val="007150D7"/>
    <w:rsid w:val="00717DCA"/>
    <w:rsid w:val="0072026D"/>
    <w:rsid w:val="00722401"/>
    <w:rsid w:val="0072257B"/>
    <w:rsid w:val="0072355A"/>
    <w:rsid w:val="00723814"/>
    <w:rsid w:val="00723CA4"/>
    <w:rsid w:val="00724E22"/>
    <w:rsid w:val="0072520C"/>
    <w:rsid w:val="007314B1"/>
    <w:rsid w:val="007321B6"/>
    <w:rsid w:val="007329CF"/>
    <w:rsid w:val="007347D8"/>
    <w:rsid w:val="00734BF9"/>
    <w:rsid w:val="0073545A"/>
    <w:rsid w:val="007354FF"/>
    <w:rsid w:val="00737A77"/>
    <w:rsid w:val="007418EF"/>
    <w:rsid w:val="00741906"/>
    <w:rsid w:val="00741DBC"/>
    <w:rsid w:val="00742065"/>
    <w:rsid w:val="00742AF0"/>
    <w:rsid w:val="00742E62"/>
    <w:rsid w:val="007468A7"/>
    <w:rsid w:val="0074712C"/>
    <w:rsid w:val="00753F5B"/>
    <w:rsid w:val="007550F1"/>
    <w:rsid w:val="00760CEE"/>
    <w:rsid w:val="0076209B"/>
    <w:rsid w:val="007638CF"/>
    <w:rsid w:val="007651FF"/>
    <w:rsid w:val="00765B36"/>
    <w:rsid w:val="00767206"/>
    <w:rsid w:val="007673A1"/>
    <w:rsid w:val="00767498"/>
    <w:rsid w:val="00767864"/>
    <w:rsid w:val="007720C8"/>
    <w:rsid w:val="0077241F"/>
    <w:rsid w:val="0077263C"/>
    <w:rsid w:val="0077466D"/>
    <w:rsid w:val="0077640F"/>
    <w:rsid w:val="00776857"/>
    <w:rsid w:val="00777910"/>
    <w:rsid w:val="0078522E"/>
    <w:rsid w:val="00790989"/>
    <w:rsid w:val="00794A01"/>
    <w:rsid w:val="007965B5"/>
    <w:rsid w:val="00796C06"/>
    <w:rsid w:val="0079770F"/>
    <w:rsid w:val="00797DF5"/>
    <w:rsid w:val="007A117B"/>
    <w:rsid w:val="007A2570"/>
    <w:rsid w:val="007A3711"/>
    <w:rsid w:val="007A4E0F"/>
    <w:rsid w:val="007B040C"/>
    <w:rsid w:val="007B0AEE"/>
    <w:rsid w:val="007B0B85"/>
    <w:rsid w:val="007B1981"/>
    <w:rsid w:val="007B2958"/>
    <w:rsid w:val="007B4BA2"/>
    <w:rsid w:val="007B4E77"/>
    <w:rsid w:val="007B7133"/>
    <w:rsid w:val="007C2F64"/>
    <w:rsid w:val="007C3C17"/>
    <w:rsid w:val="007C4382"/>
    <w:rsid w:val="007C443D"/>
    <w:rsid w:val="007C7BB1"/>
    <w:rsid w:val="007C7C5B"/>
    <w:rsid w:val="007D3342"/>
    <w:rsid w:val="007D4A38"/>
    <w:rsid w:val="007D5120"/>
    <w:rsid w:val="007D5E89"/>
    <w:rsid w:val="007D635E"/>
    <w:rsid w:val="007D708B"/>
    <w:rsid w:val="007E0530"/>
    <w:rsid w:val="007E20C9"/>
    <w:rsid w:val="007E23E8"/>
    <w:rsid w:val="007E31C4"/>
    <w:rsid w:val="007E338C"/>
    <w:rsid w:val="007E3619"/>
    <w:rsid w:val="007E3840"/>
    <w:rsid w:val="007E386A"/>
    <w:rsid w:val="007F01EC"/>
    <w:rsid w:val="007F20E5"/>
    <w:rsid w:val="007F28D1"/>
    <w:rsid w:val="007F58D4"/>
    <w:rsid w:val="0080149D"/>
    <w:rsid w:val="00801B46"/>
    <w:rsid w:val="00801E58"/>
    <w:rsid w:val="00803A9C"/>
    <w:rsid w:val="00804BCD"/>
    <w:rsid w:val="00805D8E"/>
    <w:rsid w:val="00807A35"/>
    <w:rsid w:val="0081053E"/>
    <w:rsid w:val="00810F74"/>
    <w:rsid w:val="00813D9C"/>
    <w:rsid w:val="0081553D"/>
    <w:rsid w:val="008176AA"/>
    <w:rsid w:val="00822FDE"/>
    <w:rsid w:val="008230AD"/>
    <w:rsid w:val="00823275"/>
    <w:rsid w:val="008233A6"/>
    <w:rsid w:val="00823801"/>
    <w:rsid w:val="00827ADC"/>
    <w:rsid w:val="00827F2F"/>
    <w:rsid w:val="0083255F"/>
    <w:rsid w:val="00835356"/>
    <w:rsid w:val="008377D7"/>
    <w:rsid w:val="00841B9C"/>
    <w:rsid w:val="0084280A"/>
    <w:rsid w:val="00844506"/>
    <w:rsid w:val="00846155"/>
    <w:rsid w:val="00846B08"/>
    <w:rsid w:val="00847766"/>
    <w:rsid w:val="00847E5E"/>
    <w:rsid w:val="008504D9"/>
    <w:rsid w:val="00850DD5"/>
    <w:rsid w:val="0085199A"/>
    <w:rsid w:val="00853137"/>
    <w:rsid w:val="0085515A"/>
    <w:rsid w:val="0085636D"/>
    <w:rsid w:val="008567D8"/>
    <w:rsid w:val="00857CE3"/>
    <w:rsid w:val="00860C78"/>
    <w:rsid w:val="008625D0"/>
    <w:rsid w:val="00863C1D"/>
    <w:rsid w:val="008649EB"/>
    <w:rsid w:val="008652F6"/>
    <w:rsid w:val="00866FDF"/>
    <w:rsid w:val="008705DF"/>
    <w:rsid w:val="00871959"/>
    <w:rsid w:val="008727EE"/>
    <w:rsid w:val="00875EA7"/>
    <w:rsid w:val="00875F34"/>
    <w:rsid w:val="00876837"/>
    <w:rsid w:val="00876A18"/>
    <w:rsid w:val="00877E06"/>
    <w:rsid w:val="00880035"/>
    <w:rsid w:val="008814BC"/>
    <w:rsid w:val="00884441"/>
    <w:rsid w:val="00886532"/>
    <w:rsid w:val="00887000"/>
    <w:rsid w:val="008874B5"/>
    <w:rsid w:val="008876C0"/>
    <w:rsid w:val="0088773E"/>
    <w:rsid w:val="0089159F"/>
    <w:rsid w:val="00891B83"/>
    <w:rsid w:val="00891CB7"/>
    <w:rsid w:val="00891E66"/>
    <w:rsid w:val="00895381"/>
    <w:rsid w:val="00897366"/>
    <w:rsid w:val="008A31CA"/>
    <w:rsid w:val="008A34EA"/>
    <w:rsid w:val="008A3DA5"/>
    <w:rsid w:val="008A3F94"/>
    <w:rsid w:val="008A5754"/>
    <w:rsid w:val="008A7511"/>
    <w:rsid w:val="008A7ED7"/>
    <w:rsid w:val="008B074B"/>
    <w:rsid w:val="008B124D"/>
    <w:rsid w:val="008B2175"/>
    <w:rsid w:val="008B2499"/>
    <w:rsid w:val="008B4BD9"/>
    <w:rsid w:val="008B5549"/>
    <w:rsid w:val="008B77E0"/>
    <w:rsid w:val="008C2BA3"/>
    <w:rsid w:val="008C2CBD"/>
    <w:rsid w:val="008C324A"/>
    <w:rsid w:val="008C7469"/>
    <w:rsid w:val="008D0FEF"/>
    <w:rsid w:val="008D4317"/>
    <w:rsid w:val="008D58DC"/>
    <w:rsid w:val="008D5E43"/>
    <w:rsid w:val="008D666B"/>
    <w:rsid w:val="008E44F8"/>
    <w:rsid w:val="008E5469"/>
    <w:rsid w:val="008E5DE7"/>
    <w:rsid w:val="008E5F74"/>
    <w:rsid w:val="008F3DD3"/>
    <w:rsid w:val="008F4FB7"/>
    <w:rsid w:val="008F53B8"/>
    <w:rsid w:val="008F6731"/>
    <w:rsid w:val="008F6865"/>
    <w:rsid w:val="008F6A48"/>
    <w:rsid w:val="008F6ABF"/>
    <w:rsid w:val="008F77ED"/>
    <w:rsid w:val="00900425"/>
    <w:rsid w:val="00900CD2"/>
    <w:rsid w:val="009041EF"/>
    <w:rsid w:val="00906C3A"/>
    <w:rsid w:val="00906E6D"/>
    <w:rsid w:val="00913D20"/>
    <w:rsid w:val="009141CC"/>
    <w:rsid w:val="0091619E"/>
    <w:rsid w:val="009164A9"/>
    <w:rsid w:val="00921A79"/>
    <w:rsid w:val="00921EB7"/>
    <w:rsid w:val="00921F5F"/>
    <w:rsid w:val="009268C7"/>
    <w:rsid w:val="009302EA"/>
    <w:rsid w:val="00932460"/>
    <w:rsid w:val="00932A76"/>
    <w:rsid w:val="00936BB1"/>
    <w:rsid w:val="00942F5A"/>
    <w:rsid w:val="009436A4"/>
    <w:rsid w:val="009466B5"/>
    <w:rsid w:val="00946AE7"/>
    <w:rsid w:val="00947DD5"/>
    <w:rsid w:val="00947FEC"/>
    <w:rsid w:val="009514B9"/>
    <w:rsid w:val="00953A2C"/>
    <w:rsid w:val="00954301"/>
    <w:rsid w:val="0095767A"/>
    <w:rsid w:val="00960394"/>
    <w:rsid w:val="00964558"/>
    <w:rsid w:val="009651F2"/>
    <w:rsid w:val="0096734A"/>
    <w:rsid w:val="00967FDC"/>
    <w:rsid w:val="009703A4"/>
    <w:rsid w:val="00970879"/>
    <w:rsid w:val="00973C13"/>
    <w:rsid w:val="00974284"/>
    <w:rsid w:val="0097630F"/>
    <w:rsid w:val="00977FF2"/>
    <w:rsid w:val="00980212"/>
    <w:rsid w:val="009805F3"/>
    <w:rsid w:val="00981DC9"/>
    <w:rsid w:val="0098307E"/>
    <w:rsid w:val="0098327F"/>
    <w:rsid w:val="00983925"/>
    <w:rsid w:val="0098671D"/>
    <w:rsid w:val="009876E3"/>
    <w:rsid w:val="00990FD9"/>
    <w:rsid w:val="009960CB"/>
    <w:rsid w:val="009965E3"/>
    <w:rsid w:val="009979A8"/>
    <w:rsid w:val="009A254C"/>
    <w:rsid w:val="009A3A4E"/>
    <w:rsid w:val="009A5328"/>
    <w:rsid w:val="009A54CB"/>
    <w:rsid w:val="009A5CE1"/>
    <w:rsid w:val="009B1310"/>
    <w:rsid w:val="009B33D6"/>
    <w:rsid w:val="009B39E7"/>
    <w:rsid w:val="009B52E5"/>
    <w:rsid w:val="009B723C"/>
    <w:rsid w:val="009B7389"/>
    <w:rsid w:val="009C1F45"/>
    <w:rsid w:val="009C3CF5"/>
    <w:rsid w:val="009C5328"/>
    <w:rsid w:val="009C560C"/>
    <w:rsid w:val="009C5A0F"/>
    <w:rsid w:val="009C6ACF"/>
    <w:rsid w:val="009C6E3E"/>
    <w:rsid w:val="009C7290"/>
    <w:rsid w:val="009D0585"/>
    <w:rsid w:val="009D1AB1"/>
    <w:rsid w:val="009D1DA6"/>
    <w:rsid w:val="009D2B65"/>
    <w:rsid w:val="009D2F05"/>
    <w:rsid w:val="009D4858"/>
    <w:rsid w:val="009D48E8"/>
    <w:rsid w:val="009D5AB5"/>
    <w:rsid w:val="009D78CB"/>
    <w:rsid w:val="009E193C"/>
    <w:rsid w:val="009E6018"/>
    <w:rsid w:val="009E793D"/>
    <w:rsid w:val="009F31A6"/>
    <w:rsid w:val="009F3719"/>
    <w:rsid w:val="009F58D0"/>
    <w:rsid w:val="00A012D9"/>
    <w:rsid w:val="00A01EF8"/>
    <w:rsid w:val="00A0201C"/>
    <w:rsid w:val="00A03620"/>
    <w:rsid w:val="00A0517A"/>
    <w:rsid w:val="00A062DD"/>
    <w:rsid w:val="00A06F5F"/>
    <w:rsid w:val="00A07916"/>
    <w:rsid w:val="00A07D4E"/>
    <w:rsid w:val="00A1127D"/>
    <w:rsid w:val="00A11E1F"/>
    <w:rsid w:val="00A121C5"/>
    <w:rsid w:val="00A14CB7"/>
    <w:rsid w:val="00A21093"/>
    <w:rsid w:val="00A21D7E"/>
    <w:rsid w:val="00A21DC0"/>
    <w:rsid w:val="00A21EF8"/>
    <w:rsid w:val="00A23CC3"/>
    <w:rsid w:val="00A2427E"/>
    <w:rsid w:val="00A270E4"/>
    <w:rsid w:val="00A276DB"/>
    <w:rsid w:val="00A31772"/>
    <w:rsid w:val="00A34A03"/>
    <w:rsid w:val="00A34BC4"/>
    <w:rsid w:val="00A35971"/>
    <w:rsid w:val="00A36590"/>
    <w:rsid w:val="00A379ED"/>
    <w:rsid w:val="00A40167"/>
    <w:rsid w:val="00A40517"/>
    <w:rsid w:val="00A407B8"/>
    <w:rsid w:val="00A41D84"/>
    <w:rsid w:val="00A427BA"/>
    <w:rsid w:val="00A4330F"/>
    <w:rsid w:val="00A43E0A"/>
    <w:rsid w:val="00A46ED0"/>
    <w:rsid w:val="00A527AB"/>
    <w:rsid w:val="00A54FB0"/>
    <w:rsid w:val="00A55045"/>
    <w:rsid w:val="00A55055"/>
    <w:rsid w:val="00A55327"/>
    <w:rsid w:val="00A56E8C"/>
    <w:rsid w:val="00A57200"/>
    <w:rsid w:val="00A575C0"/>
    <w:rsid w:val="00A60DF1"/>
    <w:rsid w:val="00A619E8"/>
    <w:rsid w:val="00A62110"/>
    <w:rsid w:val="00A6218E"/>
    <w:rsid w:val="00A65084"/>
    <w:rsid w:val="00A71FD8"/>
    <w:rsid w:val="00A74205"/>
    <w:rsid w:val="00A7466A"/>
    <w:rsid w:val="00A7636B"/>
    <w:rsid w:val="00A7651A"/>
    <w:rsid w:val="00A766E2"/>
    <w:rsid w:val="00A81586"/>
    <w:rsid w:val="00A841B0"/>
    <w:rsid w:val="00A86FD9"/>
    <w:rsid w:val="00A900B3"/>
    <w:rsid w:val="00A90E6B"/>
    <w:rsid w:val="00A921EF"/>
    <w:rsid w:val="00A94CAC"/>
    <w:rsid w:val="00A9563C"/>
    <w:rsid w:val="00A9575A"/>
    <w:rsid w:val="00AA7242"/>
    <w:rsid w:val="00AA7C3A"/>
    <w:rsid w:val="00AB02AF"/>
    <w:rsid w:val="00AB0861"/>
    <w:rsid w:val="00AB11E4"/>
    <w:rsid w:val="00AB2382"/>
    <w:rsid w:val="00AB28B4"/>
    <w:rsid w:val="00AB384A"/>
    <w:rsid w:val="00AB6333"/>
    <w:rsid w:val="00AB683A"/>
    <w:rsid w:val="00AB6B6F"/>
    <w:rsid w:val="00AC11A3"/>
    <w:rsid w:val="00AC16DB"/>
    <w:rsid w:val="00AC2DB8"/>
    <w:rsid w:val="00AC4A72"/>
    <w:rsid w:val="00AC5140"/>
    <w:rsid w:val="00AC5703"/>
    <w:rsid w:val="00AC6F86"/>
    <w:rsid w:val="00AD33F1"/>
    <w:rsid w:val="00AD7F0F"/>
    <w:rsid w:val="00AE0958"/>
    <w:rsid w:val="00AE1BDB"/>
    <w:rsid w:val="00AE247C"/>
    <w:rsid w:val="00AE2E62"/>
    <w:rsid w:val="00AE427A"/>
    <w:rsid w:val="00AE6F64"/>
    <w:rsid w:val="00AF0E7C"/>
    <w:rsid w:val="00AF2CD2"/>
    <w:rsid w:val="00AF2FB8"/>
    <w:rsid w:val="00AF4E21"/>
    <w:rsid w:val="00AF50DF"/>
    <w:rsid w:val="00B00AF0"/>
    <w:rsid w:val="00B0208D"/>
    <w:rsid w:val="00B03271"/>
    <w:rsid w:val="00B067B6"/>
    <w:rsid w:val="00B06FA5"/>
    <w:rsid w:val="00B10900"/>
    <w:rsid w:val="00B10C1D"/>
    <w:rsid w:val="00B11341"/>
    <w:rsid w:val="00B12358"/>
    <w:rsid w:val="00B1292B"/>
    <w:rsid w:val="00B17CA2"/>
    <w:rsid w:val="00B204CB"/>
    <w:rsid w:val="00B217F2"/>
    <w:rsid w:val="00B245A3"/>
    <w:rsid w:val="00B2586B"/>
    <w:rsid w:val="00B268EF"/>
    <w:rsid w:val="00B27861"/>
    <w:rsid w:val="00B31532"/>
    <w:rsid w:val="00B34031"/>
    <w:rsid w:val="00B35543"/>
    <w:rsid w:val="00B375C4"/>
    <w:rsid w:val="00B4022C"/>
    <w:rsid w:val="00B415EA"/>
    <w:rsid w:val="00B41EA2"/>
    <w:rsid w:val="00B42DC3"/>
    <w:rsid w:val="00B47A0C"/>
    <w:rsid w:val="00B516E3"/>
    <w:rsid w:val="00B51912"/>
    <w:rsid w:val="00B521F7"/>
    <w:rsid w:val="00B52CD6"/>
    <w:rsid w:val="00B5335D"/>
    <w:rsid w:val="00B53E28"/>
    <w:rsid w:val="00B55480"/>
    <w:rsid w:val="00B558C2"/>
    <w:rsid w:val="00B56D05"/>
    <w:rsid w:val="00B56EEC"/>
    <w:rsid w:val="00B57A10"/>
    <w:rsid w:val="00B6107A"/>
    <w:rsid w:val="00B6297D"/>
    <w:rsid w:val="00B659C7"/>
    <w:rsid w:val="00B668E6"/>
    <w:rsid w:val="00B6733A"/>
    <w:rsid w:val="00B6740B"/>
    <w:rsid w:val="00B70D41"/>
    <w:rsid w:val="00B71132"/>
    <w:rsid w:val="00B71BA7"/>
    <w:rsid w:val="00B75AD3"/>
    <w:rsid w:val="00B77045"/>
    <w:rsid w:val="00B77FFC"/>
    <w:rsid w:val="00B83AFB"/>
    <w:rsid w:val="00B84C76"/>
    <w:rsid w:val="00B94327"/>
    <w:rsid w:val="00B953A7"/>
    <w:rsid w:val="00B95EF5"/>
    <w:rsid w:val="00B96721"/>
    <w:rsid w:val="00B96C7C"/>
    <w:rsid w:val="00B976A6"/>
    <w:rsid w:val="00BA0063"/>
    <w:rsid w:val="00BA4DB9"/>
    <w:rsid w:val="00BA508D"/>
    <w:rsid w:val="00BA7261"/>
    <w:rsid w:val="00BA759D"/>
    <w:rsid w:val="00BB0734"/>
    <w:rsid w:val="00BB12FE"/>
    <w:rsid w:val="00BB3881"/>
    <w:rsid w:val="00BB59B0"/>
    <w:rsid w:val="00BB785A"/>
    <w:rsid w:val="00BB79D3"/>
    <w:rsid w:val="00BC0037"/>
    <w:rsid w:val="00BC4472"/>
    <w:rsid w:val="00BC6F02"/>
    <w:rsid w:val="00BD5DF5"/>
    <w:rsid w:val="00BE1FCE"/>
    <w:rsid w:val="00BE414F"/>
    <w:rsid w:val="00BE4B0A"/>
    <w:rsid w:val="00BE5280"/>
    <w:rsid w:val="00BE5559"/>
    <w:rsid w:val="00BE5FAA"/>
    <w:rsid w:val="00BE6118"/>
    <w:rsid w:val="00BE6CC0"/>
    <w:rsid w:val="00BF3030"/>
    <w:rsid w:val="00BF314F"/>
    <w:rsid w:val="00BF412B"/>
    <w:rsid w:val="00BF5179"/>
    <w:rsid w:val="00BF5A92"/>
    <w:rsid w:val="00BF6A28"/>
    <w:rsid w:val="00BF6BE4"/>
    <w:rsid w:val="00BF79A1"/>
    <w:rsid w:val="00C02DA1"/>
    <w:rsid w:val="00C042A6"/>
    <w:rsid w:val="00C05797"/>
    <w:rsid w:val="00C074D4"/>
    <w:rsid w:val="00C07585"/>
    <w:rsid w:val="00C120F1"/>
    <w:rsid w:val="00C126F0"/>
    <w:rsid w:val="00C16EC5"/>
    <w:rsid w:val="00C208AF"/>
    <w:rsid w:val="00C21E3A"/>
    <w:rsid w:val="00C23AB6"/>
    <w:rsid w:val="00C258D9"/>
    <w:rsid w:val="00C26416"/>
    <w:rsid w:val="00C26934"/>
    <w:rsid w:val="00C27C2F"/>
    <w:rsid w:val="00C3143F"/>
    <w:rsid w:val="00C345F3"/>
    <w:rsid w:val="00C34C69"/>
    <w:rsid w:val="00C363E9"/>
    <w:rsid w:val="00C3648C"/>
    <w:rsid w:val="00C36B3E"/>
    <w:rsid w:val="00C373CA"/>
    <w:rsid w:val="00C41145"/>
    <w:rsid w:val="00C437A4"/>
    <w:rsid w:val="00C45240"/>
    <w:rsid w:val="00C4592F"/>
    <w:rsid w:val="00C46399"/>
    <w:rsid w:val="00C467B6"/>
    <w:rsid w:val="00C50240"/>
    <w:rsid w:val="00C538A1"/>
    <w:rsid w:val="00C53F21"/>
    <w:rsid w:val="00C55BBA"/>
    <w:rsid w:val="00C55E3F"/>
    <w:rsid w:val="00C56D3F"/>
    <w:rsid w:val="00C608B8"/>
    <w:rsid w:val="00C616CB"/>
    <w:rsid w:val="00C61DE0"/>
    <w:rsid w:val="00C62C0B"/>
    <w:rsid w:val="00C63EF5"/>
    <w:rsid w:val="00C642C1"/>
    <w:rsid w:val="00C6625F"/>
    <w:rsid w:val="00C6736E"/>
    <w:rsid w:val="00C70EBE"/>
    <w:rsid w:val="00C728BC"/>
    <w:rsid w:val="00C73FD8"/>
    <w:rsid w:val="00C74E1F"/>
    <w:rsid w:val="00C75537"/>
    <w:rsid w:val="00C85865"/>
    <w:rsid w:val="00C91A23"/>
    <w:rsid w:val="00C9445E"/>
    <w:rsid w:val="00C95228"/>
    <w:rsid w:val="00C9597E"/>
    <w:rsid w:val="00CA23FA"/>
    <w:rsid w:val="00CA24FE"/>
    <w:rsid w:val="00CA611B"/>
    <w:rsid w:val="00CA71FD"/>
    <w:rsid w:val="00CA7AFE"/>
    <w:rsid w:val="00CB108A"/>
    <w:rsid w:val="00CB18FD"/>
    <w:rsid w:val="00CB33DC"/>
    <w:rsid w:val="00CB541B"/>
    <w:rsid w:val="00CB5EF7"/>
    <w:rsid w:val="00CC0AD8"/>
    <w:rsid w:val="00CC416D"/>
    <w:rsid w:val="00CC45C4"/>
    <w:rsid w:val="00CC772B"/>
    <w:rsid w:val="00CD0B2C"/>
    <w:rsid w:val="00CD1095"/>
    <w:rsid w:val="00CD1320"/>
    <w:rsid w:val="00CD1795"/>
    <w:rsid w:val="00CD2C35"/>
    <w:rsid w:val="00CD2F27"/>
    <w:rsid w:val="00CD5547"/>
    <w:rsid w:val="00CE09D1"/>
    <w:rsid w:val="00CE1C81"/>
    <w:rsid w:val="00CE3185"/>
    <w:rsid w:val="00CE42CA"/>
    <w:rsid w:val="00CE53D6"/>
    <w:rsid w:val="00CE56B3"/>
    <w:rsid w:val="00CE57F6"/>
    <w:rsid w:val="00CE5A44"/>
    <w:rsid w:val="00CE6727"/>
    <w:rsid w:val="00CF0D41"/>
    <w:rsid w:val="00CF12C7"/>
    <w:rsid w:val="00CF4131"/>
    <w:rsid w:val="00CF5A53"/>
    <w:rsid w:val="00CF62EE"/>
    <w:rsid w:val="00CF6919"/>
    <w:rsid w:val="00CF720B"/>
    <w:rsid w:val="00D001CC"/>
    <w:rsid w:val="00D00489"/>
    <w:rsid w:val="00D00B08"/>
    <w:rsid w:val="00D0147E"/>
    <w:rsid w:val="00D02EE4"/>
    <w:rsid w:val="00D0590C"/>
    <w:rsid w:val="00D05F8A"/>
    <w:rsid w:val="00D11338"/>
    <w:rsid w:val="00D11A07"/>
    <w:rsid w:val="00D1507D"/>
    <w:rsid w:val="00D1678D"/>
    <w:rsid w:val="00D2116C"/>
    <w:rsid w:val="00D213DA"/>
    <w:rsid w:val="00D21E78"/>
    <w:rsid w:val="00D2217F"/>
    <w:rsid w:val="00D2232D"/>
    <w:rsid w:val="00D22CEA"/>
    <w:rsid w:val="00D3062F"/>
    <w:rsid w:val="00D310E3"/>
    <w:rsid w:val="00D31AC5"/>
    <w:rsid w:val="00D31AD7"/>
    <w:rsid w:val="00D31D11"/>
    <w:rsid w:val="00D325C5"/>
    <w:rsid w:val="00D348D8"/>
    <w:rsid w:val="00D36088"/>
    <w:rsid w:val="00D37F2A"/>
    <w:rsid w:val="00D4064B"/>
    <w:rsid w:val="00D4159E"/>
    <w:rsid w:val="00D418D6"/>
    <w:rsid w:val="00D45960"/>
    <w:rsid w:val="00D462E1"/>
    <w:rsid w:val="00D508FC"/>
    <w:rsid w:val="00D529D1"/>
    <w:rsid w:val="00D538D0"/>
    <w:rsid w:val="00D54663"/>
    <w:rsid w:val="00D55240"/>
    <w:rsid w:val="00D606E6"/>
    <w:rsid w:val="00D61341"/>
    <w:rsid w:val="00D626F2"/>
    <w:rsid w:val="00D63549"/>
    <w:rsid w:val="00D648A8"/>
    <w:rsid w:val="00D64A38"/>
    <w:rsid w:val="00D65D45"/>
    <w:rsid w:val="00D71A9B"/>
    <w:rsid w:val="00D744A8"/>
    <w:rsid w:val="00D7494D"/>
    <w:rsid w:val="00D7567F"/>
    <w:rsid w:val="00D77718"/>
    <w:rsid w:val="00D810CF"/>
    <w:rsid w:val="00D8115C"/>
    <w:rsid w:val="00D81BFC"/>
    <w:rsid w:val="00D83CE9"/>
    <w:rsid w:val="00D86AF6"/>
    <w:rsid w:val="00D874DF"/>
    <w:rsid w:val="00D87942"/>
    <w:rsid w:val="00D879C5"/>
    <w:rsid w:val="00D909F9"/>
    <w:rsid w:val="00D911A5"/>
    <w:rsid w:val="00D932BE"/>
    <w:rsid w:val="00D9445F"/>
    <w:rsid w:val="00D94464"/>
    <w:rsid w:val="00D9710D"/>
    <w:rsid w:val="00DA04B9"/>
    <w:rsid w:val="00DA09FD"/>
    <w:rsid w:val="00DA26B4"/>
    <w:rsid w:val="00DA26D6"/>
    <w:rsid w:val="00DA2D5A"/>
    <w:rsid w:val="00DA3EEB"/>
    <w:rsid w:val="00DA4E87"/>
    <w:rsid w:val="00DA5502"/>
    <w:rsid w:val="00DA7694"/>
    <w:rsid w:val="00DA7C45"/>
    <w:rsid w:val="00DB12A2"/>
    <w:rsid w:val="00DB19F0"/>
    <w:rsid w:val="00DB265C"/>
    <w:rsid w:val="00DB3253"/>
    <w:rsid w:val="00DB4274"/>
    <w:rsid w:val="00DB7D72"/>
    <w:rsid w:val="00DC1227"/>
    <w:rsid w:val="00DC4475"/>
    <w:rsid w:val="00DC6495"/>
    <w:rsid w:val="00DC67ED"/>
    <w:rsid w:val="00DC6931"/>
    <w:rsid w:val="00DC6A96"/>
    <w:rsid w:val="00DC730E"/>
    <w:rsid w:val="00DC763F"/>
    <w:rsid w:val="00DD03C0"/>
    <w:rsid w:val="00DD04EF"/>
    <w:rsid w:val="00DD092B"/>
    <w:rsid w:val="00DD23E2"/>
    <w:rsid w:val="00DD4740"/>
    <w:rsid w:val="00DD75D0"/>
    <w:rsid w:val="00DE07F1"/>
    <w:rsid w:val="00DE133B"/>
    <w:rsid w:val="00DE2B04"/>
    <w:rsid w:val="00DE3671"/>
    <w:rsid w:val="00DE46C3"/>
    <w:rsid w:val="00DE5CC1"/>
    <w:rsid w:val="00DE60B3"/>
    <w:rsid w:val="00DF117B"/>
    <w:rsid w:val="00DF21C0"/>
    <w:rsid w:val="00DF423D"/>
    <w:rsid w:val="00DF4770"/>
    <w:rsid w:val="00DF590A"/>
    <w:rsid w:val="00DF6B7F"/>
    <w:rsid w:val="00E0113D"/>
    <w:rsid w:val="00E01453"/>
    <w:rsid w:val="00E01F06"/>
    <w:rsid w:val="00E02CB5"/>
    <w:rsid w:val="00E02DC9"/>
    <w:rsid w:val="00E058B4"/>
    <w:rsid w:val="00E11DBC"/>
    <w:rsid w:val="00E12744"/>
    <w:rsid w:val="00E1374C"/>
    <w:rsid w:val="00E1416C"/>
    <w:rsid w:val="00E1690F"/>
    <w:rsid w:val="00E17AA4"/>
    <w:rsid w:val="00E21FC9"/>
    <w:rsid w:val="00E22D91"/>
    <w:rsid w:val="00E26A2A"/>
    <w:rsid w:val="00E3092A"/>
    <w:rsid w:val="00E3098C"/>
    <w:rsid w:val="00E33951"/>
    <w:rsid w:val="00E3535C"/>
    <w:rsid w:val="00E36ECB"/>
    <w:rsid w:val="00E37290"/>
    <w:rsid w:val="00E410CA"/>
    <w:rsid w:val="00E51717"/>
    <w:rsid w:val="00E52ACB"/>
    <w:rsid w:val="00E52E36"/>
    <w:rsid w:val="00E5455B"/>
    <w:rsid w:val="00E55DA0"/>
    <w:rsid w:val="00E56B05"/>
    <w:rsid w:val="00E57149"/>
    <w:rsid w:val="00E574F6"/>
    <w:rsid w:val="00E57F8C"/>
    <w:rsid w:val="00E60B88"/>
    <w:rsid w:val="00E6212C"/>
    <w:rsid w:val="00E63DEF"/>
    <w:rsid w:val="00E66CBF"/>
    <w:rsid w:val="00E70B29"/>
    <w:rsid w:val="00E718FB"/>
    <w:rsid w:val="00E720DF"/>
    <w:rsid w:val="00E72AF6"/>
    <w:rsid w:val="00E72E2D"/>
    <w:rsid w:val="00E733C1"/>
    <w:rsid w:val="00E7365F"/>
    <w:rsid w:val="00E74962"/>
    <w:rsid w:val="00E77950"/>
    <w:rsid w:val="00E807C0"/>
    <w:rsid w:val="00E81543"/>
    <w:rsid w:val="00E8657A"/>
    <w:rsid w:val="00E86C44"/>
    <w:rsid w:val="00E86D90"/>
    <w:rsid w:val="00E87E09"/>
    <w:rsid w:val="00E87E7C"/>
    <w:rsid w:val="00E92C6C"/>
    <w:rsid w:val="00E94ADB"/>
    <w:rsid w:val="00E95A51"/>
    <w:rsid w:val="00E967CD"/>
    <w:rsid w:val="00E97F5F"/>
    <w:rsid w:val="00EA0172"/>
    <w:rsid w:val="00EA03F5"/>
    <w:rsid w:val="00EA1974"/>
    <w:rsid w:val="00EA1F1F"/>
    <w:rsid w:val="00EA30B5"/>
    <w:rsid w:val="00EA416E"/>
    <w:rsid w:val="00EA47BB"/>
    <w:rsid w:val="00EA4B0D"/>
    <w:rsid w:val="00EA57E5"/>
    <w:rsid w:val="00EA6ACC"/>
    <w:rsid w:val="00EA765C"/>
    <w:rsid w:val="00EA7C1F"/>
    <w:rsid w:val="00EB1972"/>
    <w:rsid w:val="00EB1BA6"/>
    <w:rsid w:val="00EB4FCE"/>
    <w:rsid w:val="00EC0531"/>
    <w:rsid w:val="00EC0E59"/>
    <w:rsid w:val="00EC18D2"/>
    <w:rsid w:val="00EC20C0"/>
    <w:rsid w:val="00EC342F"/>
    <w:rsid w:val="00EC566C"/>
    <w:rsid w:val="00EC5ED5"/>
    <w:rsid w:val="00ED0D2C"/>
    <w:rsid w:val="00ED258E"/>
    <w:rsid w:val="00ED2601"/>
    <w:rsid w:val="00ED291F"/>
    <w:rsid w:val="00ED3F2A"/>
    <w:rsid w:val="00ED5CFB"/>
    <w:rsid w:val="00ED76DC"/>
    <w:rsid w:val="00EE1367"/>
    <w:rsid w:val="00EE1E2C"/>
    <w:rsid w:val="00EE5F48"/>
    <w:rsid w:val="00EE6538"/>
    <w:rsid w:val="00EE763B"/>
    <w:rsid w:val="00EE7F05"/>
    <w:rsid w:val="00EF059C"/>
    <w:rsid w:val="00EF1218"/>
    <w:rsid w:val="00EF2181"/>
    <w:rsid w:val="00EF4508"/>
    <w:rsid w:val="00EF7647"/>
    <w:rsid w:val="00EF76C0"/>
    <w:rsid w:val="00EF76FD"/>
    <w:rsid w:val="00F03DFD"/>
    <w:rsid w:val="00F04032"/>
    <w:rsid w:val="00F04974"/>
    <w:rsid w:val="00F1064F"/>
    <w:rsid w:val="00F11969"/>
    <w:rsid w:val="00F121AA"/>
    <w:rsid w:val="00F12AB0"/>
    <w:rsid w:val="00F12AFF"/>
    <w:rsid w:val="00F13ED3"/>
    <w:rsid w:val="00F14D68"/>
    <w:rsid w:val="00F15456"/>
    <w:rsid w:val="00F22E34"/>
    <w:rsid w:val="00F22ECA"/>
    <w:rsid w:val="00F23F09"/>
    <w:rsid w:val="00F242DD"/>
    <w:rsid w:val="00F25835"/>
    <w:rsid w:val="00F32730"/>
    <w:rsid w:val="00F32B15"/>
    <w:rsid w:val="00F340DE"/>
    <w:rsid w:val="00F34B6B"/>
    <w:rsid w:val="00F41CEC"/>
    <w:rsid w:val="00F42114"/>
    <w:rsid w:val="00F42952"/>
    <w:rsid w:val="00F4342D"/>
    <w:rsid w:val="00F465F5"/>
    <w:rsid w:val="00F46A1F"/>
    <w:rsid w:val="00F46EA0"/>
    <w:rsid w:val="00F4763B"/>
    <w:rsid w:val="00F47B09"/>
    <w:rsid w:val="00F5110A"/>
    <w:rsid w:val="00F51C57"/>
    <w:rsid w:val="00F5200A"/>
    <w:rsid w:val="00F5397B"/>
    <w:rsid w:val="00F54B00"/>
    <w:rsid w:val="00F56BD9"/>
    <w:rsid w:val="00F56CAA"/>
    <w:rsid w:val="00F62E25"/>
    <w:rsid w:val="00F64093"/>
    <w:rsid w:val="00F65A3A"/>
    <w:rsid w:val="00F65F63"/>
    <w:rsid w:val="00F70463"/>
    <w:rsid w:val="00F7059F"/>
    <w:rsid w:val="00F70BB2"/>
    <w:rsid w:val="00F74DE1"/>
    <w:rsid w:val="00F75EB3"/>
    <w:rsid w:val="00F77D71"/>
    <w:rsid w:val="00F82C83"/>
    <w:rsid w:val="00F8385F"/>
    <w:rsid w:val="00F8426A"/>
    <w:rsid w:val="00F851DD"/>
    <w:rsid w:val="00F86518"/>
    <w:rsid w:val="00F86BE0"/>
    <w:rsid w:val="00F9483B"/>
    <w:rsid w:val="00FA158D"/>
    <w:rsid w:val="00FA21A8"/>
    <w:rsid w:val="00FA59F7"/>
    <w:rsid w:val="00FB4187"/>
    <w:rsid w:val="00FB6711"/>
    <w:rsid w:val="00FC1827"/>
    <w:rsid w:val="00FC19DD"/>
    <w:rsid w:val="00FC1F71"/>
    <w:rsid w:val="00FC272B"/>
    <w:rsid w:val="00FC364F"/>
    <w:rsid w:val="00FC49F0"/>
    <w:rsid w:val="00FC58E5"/>
    <w:rsid w:val="00FC6784"/>
    <w:rsid w:val="00FD0620"/>
    <w:rsid w:val="00FD1214"/>
    <w:rsid w:val="00FD2B7D"/>
    <w:rsid w:val="00FD31E8"/>
    <w:rsid w:val="00FD4901"/>
    <w:rsid w:val="00FD5372"/>
    <w:rsid w:val="00FD604F"/>
    <w:rsid w:val="00FD6D09"/>
    <w:rsid w:val="00FD705A"/>
    <w:rsid w:val="00FE1DE1"/>
    <w:rsid w:val="00FE312C"/>
    <w:rsid w:val="00FE4D8D"/>
    <w:rsid w:val="00FE5311"/>
    <w:rsid w:val="00FE5F35"/>
    <w:rsid w:val="00FE7DF0"/>
    <w:rsid w:val="00FF186C"/>
    <w:rsid w:val="00FF1FCA"/>
    <w:rsid w:val="00FF2F54"/>
    <w:rsid w:val="00FF4B60"/>
    <w:rsid w:val="00FF5246"/>
    <w:rsid w:val="00FF5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A0F"/>
    <w:rPr>
      <w:rFonts w:ascii="Times New Roman" w:eastAsia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5A0F"/>
    <w:pPr>
      <w:keepNext/>
      <w:keepLines/>
      <w:jc w:val="both"/>
      <w:outlineLvl w:val="0"/>
    </w:pPr>
    <w:rPr>
      <w:bCs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5A0F"/>
    <w:rPr>
      <w:rFonts w:ascii="Times New Roman" w:hAnsi="Times New Roman" w:cs="Times New Roman"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841B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1B9C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374EC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tar.trave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spu" TargetMode="External"/><Relationship Id="rId5" Type="http://schemas.openxmlformats.org/officeDocument/2006/relationships/hyperlink" Target="http://www.chel-edu.ru/" TargetMode="External"/><Relationship Id="rId4" Type="http://schemas.openxmlformats.org/officeDocument/2006/relationships/hyperlink" Target="mailto:konkurschel@mail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1055</Words>
  <Characters>6017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по делам образования  города Челябинска</dc:title>
  <dc:subject/>
  <dc:creator>Вадим</dc:creator>
  <cp:keywords/>
  <dc:description/>
  <cp:lastModifiedBy>eremenko.la</cp:lastModifiedBy>
  <cp:revision>2</cp:revision>
  <dcterms:created xsi:type="dcterms:W3CDTF">2014-10-29T12:02:00Z</dcterms:created>
  <dcterms:modified xsi:type="dcterms:W3CDTF">2014-10-29T12:02:00Z</dcterms:modified>
</cp:coreProperties>
</file>